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383" w:rsidRDefault="00392304">
      <w:pPr>
        <w:tabs>
          <w:tab w:val="center" w:pos="-1800"/>
          <w:tab w:val="center" w:pos="8640"/>
        </w:tabs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5247640</wp:posOffset>
                </wp:positionH>
                <wp:positionV relativeFrom="paragraph">
                  <wp:posOffset>-685800</wp:posOffset>
                </wp:positionV>
                <wp:extent cx="3719195" cy="802640"/>
                <wp:effectExtent l="0" t="0" r="0" b="0"/>
                <wp:wrapNone/>
                <wp:docPr id="6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719195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jc w:val="both"/>
                              <w:rPr>
                                <w:rFonts w:ascii="Helvetica" w:hAnsi="Helvetica"/>
                                <w:color w:val="FFFFEF"/>
                                <w:sz w:val="36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EF"/>
                                <w:sz w:val="36"/>
                              </w:rPr>
                              <w:t xml:space="preserve"> </w:t>
                            </w:r>
                            <w:r w:rsidR="007C2629">
                              <w:rPr>
                                <w:rFonts w:ascii="Helvetica" w:hAnsi="Helvetica"/>
                                <w:color w:val="FFFFEF"/>
                                <w:sz w:val="36"/>
                              </w:rPr>
                              <w:t xml:space="preserve">       </w:t>
                            </w:r>
                            <w:r w:rsidR="003B334D">
                              <w:rPr>
                                <w:rFonts w:ascii="Helvetica" w:hAnsi="Helvetica"/>
                                <w:color w:val="17365D" w:themeColor="text2" w:themeShade="BF"/>
                                <w:sz w:val="36"/>
                              </w:rPr>
                              <w:t>chetn</w:t>
                            </w:r>
                            <w:r w:rsidR="007C2629" w:rsidRPr="007C2629">
                              <w:rPr>
                                <w:rFonts w:ascii="Helvetica" w:hAnsi="Helvetica"/>
                                <w:color w:val="17365D" w:themeColor="text2" w:themeShade="BF"/>
                                <w:sz w:val="36"/>
                              </w:rPr>
                              <w:t>.org</w:t>
                            </w:r>
                            <w:r w:rsidR="005F736A">
                              <w:rPr>
                                <w:rFonts w:ascii="Helvetica" w:hAnsi="Helvetica"/>
                                <w:color w:val="17365D" w:themeColor="text2" w:themeShade="BF"/>
                                <w:sz w:val="36"/>
                              </w:rPr>
                              <w:t xml:space="preserve">        </w:t>
                            </w:r>
                            <w:r>
                              <w:rPr>
                                <w:rFonts w:ascii="Helvetica" w:hAnsi="Helvetica"/>
                                <w:color w:val="FFFFEF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891540" cy="617220"/>
                                  <wp:effectExtent l="19050" t="0" r="381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54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52B9" w:rsidRDefault="00C152B9">
                            <w:pPr>
                              <w:jc w:val="both"/>
                              <w:rPr>
                                <w:rFonts w:ascii="Helvetica" w:hAnsi="Helvetica"/>
                                <w:caps/>
                                <w:color w:val="FFFFFF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13.2pt;margin-top:-54pt;width:292.85pt;height:63.2pt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" filled="f" stroked="f">
                <v:textbox>
                  <w:txbxContent>
                    <w:p w:rsidR="00C152B9" w:rsidRDefault="003F4383">
                      <w:pPr>
                        <w:jc w:val="both"/>
                        <w:rPr>
                          <w:rFonts w:ascii="Helvetica" w:hAnsi="Helvetica"/>
                          <w:color w:val="FFFFEF"/>
                          <w:sz w:val="36"/>
                        </w:rPr>
                      </w:pPr>
                      <w:r>
                        <w:rPr>
                          <w:rFonts w:ascii="Helvetica" w:hAnsi="Helvetica"/>
                          <w:color w:val="FFFFEF"/>
                          <w:sz w:val="36"/>
                        </w:rPr>
                        <w:t xml:space="preserve"> </w:t>
                      </w:r>
                      <w:r w:rsidR="007C2629">
                        <w:rPr>
                          <w:rFonts w:ascii="Helvetica" w:hAnsi="Helvetica"/>
                          <w:color w:val="FFFFEF"/>
                          <w:sz w:val="36"/>
                        </w:rPr>
                        <w:t xml:space="preserve">       </w:t>
                      </w:r>
                      <w:r w:rsidR="003B334D">
                        <w:rPr>
                          <w:rFonts w:ascii="Helvetica" w:hAnsi="Helvetica"/>
                          <w:color w:val="17365D" w:themeColor="text2" w:themeShade="BF"/>
                          <w:sz w:val="36"/>
                        </w:rPr>
                        <w:t>chetn</w:t>
                      </w:r>
                      <w:r w:rsidR="007C2629" w:rsidRPr="007C2629">
                        <w:rPr>
                          <w:rFonts w:ascii="Helvetica" w:hAnsi="Helvetica"/>
                          <w:color w:val="17365D" w:themeColor="text2" w:themeShade="BF"/>
                          <w:sz w:val="36"/>
                        </w:rPr>
                        <w:t>.org</w:t>
                      </w:r>
                      <w:r w:rsidR="005F736A">
                        <w:rPr>
                          <w:rFonts w:ascii="Helvetica" w:hAnsi="Helvetica"/>
                          <w:color w:val="17365D" w:themeColor="text2" w:themeShade="BF"/>
                          <w:sz w:val="36"/>
                        </w:rPr>
                        <w:t xml:space="preserve">        </w:t>
                      </w:r>
                      <w:r>
                        <w:rPr>
                          <w:rFonts w:ascii="Helvetica" w:hAnsi="Helvetica"/>
                          <w:color w:val="FFFFEF"/>
                          <w:sz w:val="36"/>
                        </w:rPr>
                        <w:t xml:space="preserve">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891540" cy="617220"/>
                            <wp:effectExtent l="19050" t="0" r="381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540" cy="617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52B9" w:rsidRDefault="00C152B9">
                      <w:pPr>
                        <w:jc w:val="both"/>
                        <w:rPr>
                          <w:rFonts w:ascii="Helvetica" w:hAnsi="Helvetica"/>
                          <w:caps/>
                          <w:color w:val="FFFFFF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>
                <wp:simplePos x="0" y="0"/>
                <wp:positionH relativeFrom="column">
                  <wp:posOffset>-906780</wp:posOffset>
                </wp:positionH>
                <wp:positionV relativeFrom="paragraph">
                  <wp:posOffset>198120</wp:posOffset>
                </wp:positionV>
                <wp:extent cx="2726055" cy="6144895"/>
                <wp:effectExtent l="0" t="0" r="0" b="635"/>
                <wp:wrapNone/>
                <wp:docPr id="6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055" cy="614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52B9" w:rsidRPr="002E545E" w:rsidRDefault="003F4383">
                            <w:pPr>
                              <w:pStyle w:val="EnterText"/>
                              <w:spacing w:line="276" w:lineRule="auto"/>
                              <w:rPr>
                                <w:b/>
                              </w:rPr>
                            </w:pPr>
                            <w:r w:rsidRPr="002E545E">
                              <w:rPr>
                                <w:b/>
                              </w:rPr>
                              <w:t>On-Site Services</w:t>
                            </w:r>
                          </w:p>
                          <w:p w:rsidR="00C152B9" w:rsidRDefault="003F4383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PRIMARY CARE</w:t>
                            </w:r>
                          </w:p>
                          <w:p w:rsidR="00C152B9" w:rsidRDefault="003F4383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SICKNESS CARE</w:t>
                            </w:r>
                          </w:p>
                          <w:p w:rsidR="00C152B9" w:rsidRDefault="003F4383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MANAGEMENT OF ILLNESS</w:t>
                            </w:r>
                          </w:p>
                          <w:p w:rsidR="00C152B9" w:rsidRDefault="003F4383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PHYSICALS</w:t>
                            </w:r>
                          </w:p>
                          <w:p w:rsidR="00C152B9" w:rsidRDefault="003F4383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GYNECOLOGICAL EXAMS</w:t>
                            </w:r>
                          </w:p>
                          <w:p w:rsidR="00C152B9" w:rsidRDefault="003F4383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FAA-AVIATION PHYSICALS</w:t>
                            </w:r>
                          </w:p>
                          <w:p w:rsidR="00C152B9" w:rsidRDefault="003F4383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IMMUNIZATIONS/SHOTS</w:t>
                            </w:r>
                          </w:p>
                          <w:p w:rsidR="00C152B9" w:rsidRDefault="003F4383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LABORATORY</w:t>
                            </w:r>
                          </w:p>
                          <w:p w:rsidR="00C152B9" w:rsidRPr="00801892" w:rsidRDefault="003F4383" w:rsidP="00801892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X-RAY</w:t>
                            </w:r>
                          </w:p>
                          <w:p w:rsidR="00801892" w:rsidRDefault="00801892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HEALTH EDUCATORS</w:t>
                            </w:r>
                          </w:p>
                          <w:p w:rsidR="00C152B9" w:rsidRPr="006C1104" w:rsidRDefault="006C1104" w:rsidP="006C1104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MEDICATION ASSISTANCE</w:t>
                            </w:r>
                          </w:p>
                          <w:p w:rsidR="00C152B9" w:rsidRPr="006C1104" w:rsidRDefault="003F4383" w:rsidP="006C1104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BLACK LUNG HELP</w:t>
                            </w:r>
                          </w:p>
                          <w:p w:rsidR="00C152B9" w:rsidRDefault="00021C58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TELEHEALTH </w:t>
                            </w:r>
                            <w:r w:rsidR="003F43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152B9" w:rsidRDefault="003F4383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OFF-SITE LIMITED DENTAL</w:t>
                            </w:r>
                          </w:p>
                          <w:p w:rsidR="00C152B9" w:rsidRDefault="00801892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BEHAVIORAL/MENTAL HEALTH</w:t>
                            </w:r>
                          </w:p>
                          <w:p w:rsidR="00C152B9" w:rsidRDefault="006C1104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PEDIATRICS</w:t>
                            </w:r>
                          </w:p>
                          <w:p w:rsidR="00C152B9" w:rsidRDefault="003F4383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NON-ENGLISH TRANSLATION</w:t>
                            </w:r>
                          </w:p>
                          <w:p w:rsidR="00B768CE" w:rsidRDefault="002E545E" w:rsidP="00B768CE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ENDOCRINOLOGY</w:t>
                            </w:r>
                          </w:p>
                          <w:p w:rsidR="00DF633E" w:rsidRDefault="00DF633E" w:rsidP="00B768CE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340B CONTRACT PHARMACY</w:t>
                            </w:r>
                          </w:p>
                          <w:p w:rsidR="00C152B9" w:rsidRPr="0080523F" w:rsidRDefault="0080523F" w:rsidP="0080523F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rPr>
                                <w:rFonts w:ascii="45 Helvetica Light" w:hAnsi="45 Helvetica Light"/>
                                <w:i/>
                                <w:sz w:val="21"/>
                                <w:szCs w:val="21"/>
                              </w:rPr>
                            </w:pPr>
                            <w:r w:rsidRPr="0080523F">
                              <w:rPr>
                                <w:sz w:val="20"/>
                                <w:szCs w:val="20"/>
                              </w:rPr>
                              <w:t>RETINAL EYE EXAMS</w:t>
                            </w:r>
                          </w:p>
                          <w:p w:rsidR="0095169C" w:rsidRDefault="0095169C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C152B9" w:rsidRPr="006370CA" w:rsidRDefault="003F4383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6370CA"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  <w:t>Dr. John Burrell</w:t>
                            </w:r>
                          </w:p>
                          <w:p w:rsidR="00C152B9" w:rsidRPr="006370CA" w:rsidRDefault="0004312B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6370CA"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Dr. </w:t>
                            </w:r>
                            <w:r w:rsidR="00021C58" w:rsidRPr="006370CA"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  <w:t>Curtis Sexton</w:t>
                            </w:r>
                          </w:p>
                          <w:p w:rsidR="00C152B9" w:rsidRPr="006370CA" w:rsidRDefault="003F4383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6370CA"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  <w:t>Dr. Safwan Hamwi</w:t>
                            </w:r>
                          </w:p>
                          <w:p w:rsidR="006C1104" w:rsidRPr="006370CA" w:rsidRDefault="006C1104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6370CA"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  <w:t>Dr. Jeffrey Mann</w:t>
                            </w:r>
                          </w:p>
                          <w:p w:rsidR="00C152B9" w:rsidRPr="006370CA" w:rsidRDefault="003F4383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6370CA"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  <w:t>Mary Morris, CFNP</w:t>
                            </w:r>
                          </w:p>
                          <w:p w:rsidR="002F22B3" w:rsidRDefault="006370CA" w:rsidP="002F22B3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6370CA"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  <w:t>April Bryant, MSN,FNP-C</w:t>
                            </w:r>
                            <w:r w:rsidR="0095169C"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UT Facu.</w:t>
                            </w:r>
                            <w:r w:rsidRPr="006370CA"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F22B3" w:rsidRPr="006370CA"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  <w:t>Stephanie Conder,DNP,FNP-BC</w:t>
                            </w:r>
                          </w:p>
                          <w:p w:rsidR="005A73F2" w:rsidRDefault="005A73F2" w:rsidP="002F22B3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  <w:t>Teresa Rasmussen, PA-C</w:t>
                            </w:r>
                          </w:p>
                          <w:p w:rsidR="0095169C" w:rsidRPr="006370CA" w:rsidRDefault="0095169C" w:rsidP="002F22B3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  <w:t>Emily Tamer, PA-C</w:t>
                            </w:r>
                          </w:p>
                          <w:p w:rsidR="00C152B9" w:rsidRDefault="00021C58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6370CA"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  <w:t>Gerald Osborn, DO</w:t>
                            </w:r>
                          </w:p>
                          <w:p w:rsidR="0095169C" w:rsidRPr="006370CA" w:rsidRDefault="0095169C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  <w:t>William Evan Wilson, PMHNP-BC</w:t>
                            </w:r>
                          </w:p>
                          <w:p w:rsidR="00C152B9" w:rsidRPr="006370CA" w:rsidRDefault="003F4383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6370CA"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  <w:t>Amber Harris, LPC-MHSP</w:t>
                            </w:r>
                          </w:p>
                          <w:p w:rsidR="006D317B" w:rsidRPr="006370CA" w:rsidRDefault="006C1104">
                            <w:pPr>
                              <w:widowControl w:val="0"/>
                              <w:rPr>
                                <w:rFonts w:ascii="45 Helvetica Light" w:hAnsi="45 Helvetica Light"/>
                                <w:i/>
                                <w:sz w:val="20"/>
                                <w:szCs w:val="20"/>
                              </w:rPr>
                            </w:pPr>
                            <w:r w:rsidRPr="006370CA"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  <w:t>Andrew Follett, MA</w:t>
                            </w:r>
                          </w:p>
                          <w:p w:rsidR="00C152B9" w:rsidRDefault="00C152B9">
                            <w:pPr>
                              <w:widowControl w:val="0"/>
                              <w:rPr>
                                <w:i/>
                                <w:color w:val="FFFFFF"/>
                                <w:sz w:val="40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71.4pt;margin-top:15.6pt;width:214.65pt;height:483.85pt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" filled="f" fillcolor="#cd4313" stroked="f" insetpen="t">
                <v:textbox inset="2.88pt,2.88pt,2.88pt,2.88pt">
                  <w:txbxContent>
                    <w:p w:rsidR="00C152B9" w:rsidRPr="002E545E" w:rsidRDefault="003F4383">
                      <w:pPr>
                        <w:pStyle w:val="EnterText"/>
                        <w:spacing w:line="276" w:lineRule="auto"/>
                        <w:rPr>
                          <w:b/>
                        </w:rPr>
                      </w:pPr>
                      <w:r w:rsidRPr="002E545E">
                        <w:rPr>
                          <w:b/>
                        </w:rPr>
                        <w:t>On-Site Services</w:t>
                      </w:r>
                    </w:p>
                    <w:p w:rsidR="00C152B9" w:rsidRDefault="003F4383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PRIMARY CARE</w:t>
                      </w:r>
                    </w:p>
                    <w:p w:rsidR="00C152B9" w:rsidRDefault="003F4383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SICKNESS CARE</w:t>
                      </w:r>
                    </w:p>
                    <w:p w:rsidR="00C152B9" w:rsidRDefault="003F4383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MANAGEMENT OF ILLNESS</w:t>
                      </w:r>
                    </w:p>
                    <w:p w:rsidR="00C152B9" w:rsidRDefault="003F4383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PHYSICALS</w:t>
                      </w:r>
                    </w:p>
                    <w:p w:rsidR="00C152B9" w:rsidRDefault="003F4383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GYNECOLOGICAL EXAMS</w:t>
                      </w:r>
                    </w:p>
                    <w:p w:rsidR="00C152B9" w:rsidRDefault="003F4383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FAA-AVIATION PHYSICALS</w:t>
                      </w:r>
                    </w:p>
                    <w:p w:rsidR="00C152B9" w:rsidRDefault="003F4383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IMMUNIZATIONS/SHOTS</w:t>
                      </w:r>
                    </w:p>
                    <w:p w:rsidR="00C152B9" w:rsidRDefault="003F4383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LABORATORY</w:t>
                      </w:r>
                    </w:p>
                    <w:p w:rsidR="00C152B9" w:rsidRPr="00801892" w:rsidRDefault="003F4383" w:rsidP="00801892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X-RAY</w:t>
                      </w:r>
                    </w:p>
                    <w:p w:rsidR="00801892" w:rsidRDefault="00801892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HEALTH EDUCATORS</w:t>
                      </w:r>
                    </w:p>
                    <w:p w:rsidR="00C152B9" w:rsidRPr="006C1104" w:rsidRDefault="006C1104" w:rsidP="006C1104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MEDICATION ASSISTANCE</w:t>
                      </w:r>
                    </w:p>
                    <w:p w:rsidR="00C152B9" w:rsidRPr="006C1104" w:rsidRDefault="003F4383" w:rsidP="006C1104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BLACK LUNG HELP</w:t>
                      </w:r>
                    </w:p>
                    <w:p w:rsidR="00C152B9" w:rsidRDefault="00021C58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TELEHEALTH </w:t>
                      </w:r>
                      <w:r w:rsidR="003F4383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C152B9" w:rsidRDefault="003F4383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OFF-SITE LIMITED DENTAL</w:t>
                      </w:r>
                    </w:p>
                    <w:p w:rsidR="00C152B9" w:rsidRDefault="00801892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BEHAVIORAL/MENTAL HEALTH</w:t>
                      </w:r>
                    </w:p>
                    <w:p w:rsidR="00C152B9" w:rsidRDefault="006C1104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PEDIATRICS</w:t>
                      </w:r>
                    </w:p>
                    <w:p w:rsidR="00C152B9" w:rsidRDefault="003F4383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NON-ENGLISH TRANSLATION</w:t>
                      </w:r>
                    </w:p>
                    <w:p w:rsidR="00B768CE" w:rsidRDefault="002E545E" w:rsidP="00B768CE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ENDOCRINOLOGY</w:t>
                      </w:r>
                    </w:p>
                    <w:p w:rsidR="00DF633E" w:rsidRDefault="00DF633E" w:rsidP="00B768CE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340B CONTRACT PHARMACY</w:t>
                      </w:r>
                    </w:p>
                    <w:p w:rsidR="00C152B9" w:rsidRPr="0080523F" w:rsidRDefault="0080523F" w:rsidP="0080523F">
                      <w:pPr>
                        <w:pStyle w:val="Bulletpoints"/>
                        <w:numPr>
                          <w:ilvl w:val="0"/>
                          <w:numId w:val="2"/>
                        </w:numPr>
                        <w:rPr>
                          <w:rFonts w:ascii="45 Helvetica Light" w:hAnsi="45 Helvetica Light"/>
                          <w:i/>
                          <w:sz w:val="21"/>
                          <w:szCs w:val="21"/>
                        </w:rPr>
                      </w:pPr>
                      <w:r w:rsidRPr="0080523F">
                        <w:rPr>
                          <w:sz w:val="20"/>
                          <w:szCs w:val="20"/>
                        </w:rPr>
                        <w:t>RETINAL EYE EXAMS</w:t>
                      </w:r>
                    </w:p>
                    <w:p w:rsidR="0095169C" w:rsidRDefault="0095169C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</w:pPr>
                    </w:p>
                    <w:p w:rsidR="00C152B9" w:rsidRPr="006370CA" w:rsidRDefault="003F4383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</w:pPr>
                      <w:r w:rsidRPr="006370CA"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  <w:t>Dr. John Burrell</w:t>
                      </w:r>
                    </w:p>
                    <w:p w:rsidR="00C152B9" w:rsidRPr="006370CA" w:rsidRDefault="0004312B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</w:pPr>
                      <w:r w:rsidRPr="006370CA"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  <w:t xml:space="preserve">Dr. </w:t>
                      </w:r>
                      <w:r w:rsidR="00021C58" w:rsidRPr="006370CA"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  <w:t>Curtis Sexton</w:t>
                      </w:r>
                    </w:p>
                    <w:p w:rsidR="00C152B9" w:rsidRPr="006370CA" w:rsidRDefault="003F4383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</w:pPr>
                      <w:r w:rsidRPr="006370CA"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  <w:t>Dr. Safwan Hamwi</w:t>
                      </w:r>
                    </w:p>
                    <w:p w:rsidR="006C1104" w:rsidRPr="006370CA" w:rsidRDefault="006C1104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</w:pPr>
                      <w:r w:rsidRPr="006370CA"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  <w:t>Dr. Jeffrey Mann</w:t>
                      </w:r>
                    </w:p>
                    <w:p w:rsidR="00C152B9" w:rsidRPr="006370CA" w:rsidRDefault="003F4383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</w:pPr>
                      <w:r w:rsidRPr="006370CA"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  <w:t>Mary Morris, CFNP</w:t>
                      </w:r>
                    </w:p>
                    <w:p w:rsidR="002F22B3" w:rsidRDefault="006370CA" w:rsidP="002F22B3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</w:pPr>
                      <w:r w:rsidRPr="006370CA"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  <w:t>April Bryant, MSN,FNP-C</w:t>
                      </w:r>
                      <w:r w:rsidR="0095169C"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  <w:t xml:space="preserve"> UT Facu.</w:t>
                      </w:r>
                      <w:r w:rsidRPr="006370CA"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2F22B3" w:rsidRPr="006370CA"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  <w:t>Stephanie Conder,DNP,FNP-BC</w:t>
                      </w:r>
                    </w:p>
                    <w:p w:rsidR="005A73F2" w:rsidRDefault="005A73F2" w:rsidP="002F22B3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  <w:t>Teresa Rasmussen, PA-C</w:t>
                      </w:r>
                    </w:p>
                    <w:p w:rsidR="0095169C" w:rsidRPr="006370CA" w:rsidRDefault="0095169C" w:rsidP="002F22B3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  <w:t>Emily Tamer, PA-C</w:t>
                      </w:r>
                    </w:p>
                    <w:p w:rsidR="00C152B9" w:rsidRDefault="00021C58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</w:pPr>
                      <w:r w:rsidRPr="006370CA"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  <w:t>Gerald Osborn, DO</w:t>
                      </w:r>
                    </w:p>
                    <w:p w:rsidR="0095169C" w:rsidRPr="006370CA" w:rsidRDefault="0095169C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  <w:t>William Evan Wilson, PMHNP-BC</w:t>
                      </w:r>
                    </w:p>
                    <w:p w:rsidR="00C152B9" w:rsidRPr="006370CA" w:rsidRDefault="003F4383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</w:pPr>
                      <w:r w:rsidRPr="006370CA"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  <w:t>Amber Harris, LPC-MHSP</w:t>
                      </w:r>
                    </w:p>
                    <w:p w:rsidR="006D317B" w:rsidRPr="006370CA" w:rsidRDefault="006C1104">
                      <w:pPr>
                        <w:widowControl w:val="0"/>
                        <w:rPr>
                          <w:rFonts w:ascii="45 Helvetica Light" w:hAnsi="45 Helvetica Light"/>
                          <w:i/>
                          <w:sz w:val="20"/>
                          <w:szCs w:val="20"/>
                        </w:rPr>
                      </w:pPr>
                      <w:r w:rsidRPr="006370CA"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  <w:t>Andrew Follett, MA</w:t>
                      </w:r>
                    </w:p>
                    <w:p w:rsidR="00C152B9" w:rsidRDefault="00C152B9">
                      <w:pPr>
                        <w:widowControl w:val="0"/>
                        <w:rPr>
                          <w:i/>
                          <w:color w:val="FFFFFF"/>
                          <w:sz w:val="40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>
                <wp:simplePos x="0" y="0"/>
                <wp:positionH relativeFrom="column">
                  <wp:posOffset>1978660</wp:posOffset>
                </wp:positionH>
                <wp:positionV relativeFrom="paragraph">
                  <wp:posOffset>1952625</wp:posOffset>
                </wp:positionV>
                <wp:extent cx="3314700" cy="4189095"/>
                <wp:effectExtent l="0" t="0" r="2540" b="1905"/>
                <wp:wrapNone/>
                <wp:docPr id="3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18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pStyle w:val="BodyText01"/>
                            </w:pPr>
                            <w:r>
                              <w:t>OPEN:  MONDAY – FRIDAY WITH EXTENDED OFFICE HOURS OF 8:00 A.M. TO 8:00 P.M.</w:t>
                            </w:r>
                          </w:p>
                          <w:p w:rsidR="00C152B9" w:rsidRDefault="00C152B9">
                            <w:pPr>
                              <w:pStyle w:val="Subtitlehere"/>
                            </w:pPr>
                          </w:p>
                          <w:p w:rsidR="00C152B9" w:rsidRDefault="003F4383">
                            <w:pPr>
                              <w:pStyle w:val="Subtitlehere"/>
                            </w:pPr>
                            <w:r>
                              <w:t>iNSURANCE</w:t>
                            </w:r>
                          </w:p>
                          <w:p w:rsidR="00C152B9" w:rsidRDefault="003F4383">
                            <w:pPr>
                              <w:pStyle w:val="BodyText01"/>
                              <w:spacing w:line="240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ACCEPTING:   MEDICARE • TE</w:t>
                            </w:r>
                            <w:r w:rsidR="0005270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NNCARE •</w:t>
                            </w:r>
                            <w:r w:rsidR="009E2A6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Commercial</w:t>
                            </w:r>
                            <w:r w:rsidR="00052709">
                              <w:t xml:space="preserve"> Plans Li</w:t>
                            </w:r>
                            <w:r w:rsidR="009E2A66">
                              <w:t>censed in Tennessee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• UNINSURED • SELF-PAY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MEDICARE ADVANTAGE PLANS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SLIDING FEE SCALE OF SERVICES AVAILABLE TO UNINSURED/UNDERINSURED based on Household Size and Household Income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(ask staff for more information)</w:t>
                            </w:r>
                          </w:p>
                          <w:p w:rsidR="00C152B9" w:rsidRDefault="00C152B9">
                            <w:pPr>
                              <w:pStyle w:val="Subtitlehere"/>
                            </w:pPr>
                          </w:p>
                          <w:p w:rsidR="00C152B9" w:rsidRDefault="003F4383">
                            <w:pPr>
                              <w:pStyle w:val="Subtitlehere"/>
                            </w:pPr>
                            <w:r>
                              <w:t>APPOINTMENTS</w:t>
                            </w:r>
                          </w:p>
                          <w:p w:rsidR="00C152B9" w:rsidRDefault="00C152B9">
                            <w:pPr>
                              <w:pStyle w:val="Subtitlehere"/>
                            </w:pPr>
                          </w:p>
                          <w:p w:rsidR="00C152B9" w:rsidRDefault="003F4383">
                            <w:pPr>
                              <w:pStyle w:val="Subtitlehere"/>
                              <w:rPr>
                                <w:rFonts w:ascii="Calibri" w:hAnsi="Calibri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2"/>
                                <w:szCs w:val="22"/>
                              </w:rPr>
                              <w:t>cALL (423) 562-1705 TO SCHEDULE AN APPOINTMENT</w:t>
                            </w:r>
                          </w:p>
                          <w:p w:rsidR="00C152B9" w:rsidRDefault="00C152B9">
                            <w:pPr>
                              <w:pStyle w:val="Subtitlehere"/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C152B9" w:rsidRDefault="003F4383">
                            <w:pPr>
                              <w:pStyle w:val="BodyText01"/>
                              <w:spacing w:before="0" w:beforeAutospacing="0" w:line="240" w:lineRule="auto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Empowering individuals and families</w:t>
                            </w:r>
                          </w:p>
                          <w:p w:rsidR="00C152B9" w:rsidRDefault="003F4383">
                            <w:pPr>
                              <w:pStyle w:val="BodyText01"/>
                              <w:spacing w:before="0" w:beforeAutospacing="0" w:line="240" w:lineRule="auto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to improve their quality of life</w:t>
                            </w:r>
                          </w:p>
                          <w:p w:rsidR="00C152B9" w:rsidRDefault="00C152B9">
                            <w:pPr>
                              <w:pStyle w:val="BodyText01"/>
                              <w:spacing w:before="0" w:beforeAutospacing="0" w:line="240" w:lineRule="auto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C152B9" w:rsidRDefault="003F4383">
                            <w:pPr>
                              <w:pStyle w:val="BodyText01"/>
                              <w:spacing w:before="0" w:beforeAutospacing="0" w:line="240" w:lineRule="auto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An Equal Opportunity Employer</w:t>
                            </w:r>
                          </w:p>
                          <w:p w:rsidR="00C152B9" w:rsidRDefault="00C152B9">
                            <w:pPr>
                              <w:pStyle w:val="BodyText01"/>
                              <w:spacing w:before="0" w:beforeAutospacing="0" w:line="240" w:lineRule="auto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C152B9" w:rsidRDefault="003F4383">
                            <w:pPr>
                              <w:pStyle w:val="BodyText01"/>
                              <w:spacing w:before="0" w:beforeAutospacing="0" w:line="240" w:lineRule="auto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Title VI: CHET does not discriminate based upon age, gender, race, color, religion or national origin.</w:t>
                            </w:r>
                          </w:p>
                          <w:p w:rsidR="00C152B9" w:rsidRDefault="00C152B9">
                            <w:pPr>
                              <w:pStyle w:val="BodyText01"/>
                              <w:spacing w:line="240" w:lineRule="auto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C152B9" w:rsidRDefault="00C152B9">
                            <w:pPr>
                              <w:pStyle w:val="BodyText01"/>
                              <w:spacing w:line="240" w:lineRule="auto"/>
                              <w:rPr>
                                <w:i/>
                              </w:rPr>
                            </w:pPr>
                          </w:p>
                          <w:p w:rsidR="00C152B9" w:rsidRDefault="00C152B9">
                            <w:pPr>
                              <w:pStyle w:val="BodyText01"/>
                              <w:rPr>
                                <w:i/>
                              </w:rPr>
                            </w:pPr>
                          </w:p>
                          <w:p w:rsidR="00C152B9" w:rsidRDefault="00C152B9">
                            <w:pPr>
                              <w:pStyle w:val="BodyText01"/>
                              <w:rPr>
                                <w:i/>
                              </w:rPr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155.8pt;margin-top:153.75pt;width:261pt;height:329.8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" filled="f" fillcolor="#cd4313" stroked="f" insetpen="t">
                <v:textbox inset="2.88pt,2.88pt,2.88pt,2.88pt">
                  <w:txbxContent>
                    <w:p w:rsidR="00C152B9" w:rsidRDefault="003F4383">
                      <w:pPr>
                        <w:pStyle w:val="BodyText01"/>
                      </w:pPr>
                      <w:r>
                        <w:t>OPEN:  MONDAY – FRIDAY WITH EXTENDED OFFICE HOURS OF 8:00 A.M. TO 8:00 P.M.</w:t>
                      </w:r>
                    </w:p>
                    <w:p w:rsidR="00C152B9" w:rsidRDefault="00C152B9">
                      <w:pPr>
                        <w:pStyle w:val="Subtitlehere"/>
                      </w:pPr>
                    </w:p>
                    <w:p w:rsidR="00C152B9" w:rsidRDefault="003F4383">
                      <w:pPr>
                        <w:pStyle w:val="Subtitlehere"/>
                      </w:pPr>
                      <w:r>
                        <w:t>iNSURANCE</w:t>
                      </w:r>
                    </w:p>
                    <w:p w:rsidR="00C152B9" w:rsidRDefault="003F4383">
                      <w:pPr>
                        <w:pStyle w:val="BodyText01"/>
                        <w:spacing w:line="240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ACCEPTING:   MEDICARE • TE</w:t>
                      </w:r>
                      <w:r w:rsidR="00052709">
                        <w:rPr>
                          <w:rFonts w:ascii="Calibri" w:hAnsi="Calibri"/>
                          <w:sz w:val="22"/>
                          <w:szCs w:val="22"/>
                        </w:rPr>
                        <w:t>NNCARE •</w:t>
                      </w:r>
                      <w:r w:rsidR="009E2A66">
                        <w:rPr>
                          <w:rFonts w:ascii="Calibri" w:hAnsi="Calibri"/>
                          <w:sz w:val="22"/>
                          <w:szCs w:val="22"/>
                        </w:rPr>
                        <w:t>Commercial</w:t>
                      </w:r>
                      <w:r w:rsidR="00052709">
                        <w:t xml:space="preserve"> Plans Li</w:t>
                      </w:r>
                      <w:r w:rsidR="009E2A66">
                        <w:t>censed in Tennessee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• UNINSURED • SELF-PAY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•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MEDICARE ADVANTAGE PLANS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•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SLIDING FEE SCALE OF SERVICES AVAILABLE TO UNINSURED/UNDERINSURED based on Household Size and Household Income </w:t>
                      </w:r>
                      <w:bookmarkStart w:id="1" w:name="_GoBack"/>
                      <w:bookmarkEnd w:id="1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(ask staff for more information)</w:t>
                      </w:r>
                    </w:p>
                    <w:p w:rsidR="00C152B9" w:rsidRDefault="00C152B9">
                      <w:pPr>
                        <w:pStyle w:val="Subtitlehere"/>
                      </w:pPr>
                    </w:p>
                    <w:p w:rsidR="00C152B9" w:rsidRDefault="003F4383">
                      <w:pPr>
                        <w:pStyle w:val="Subtitlehere"/>
                      </w:pPr>
                      <w:r>
                        <w:t>APPOINTMENTS</w:t>
                      </w:r>
                    </w:p>
                    <w:p w:rsidR="00C152B9" w:rsidRDefault="00C152B9">
                      <w:pPr>
                        <w:pStyle w:val="Subtitlehere"/>
                      </w:pPr>
                    </w:p>
                    <w:p w:rsidR="00C152B9" w:rsidRDefault="003F4383">
                      <w:pPr>
                        <w:pStyle w:val="Subtitlehere"/>
                        <w:rPr>
                          <w:rFonts w:ascii="Calibri" w:hAnsi="Calibri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2"/>
                          <w:szCs w:val="22"/>
                        </w:rPr>
                        <w:t>cALL (423) 562-1705 TO SCHEDULE AN APPOINTMENT</w:t>
                      </w:r>
                    </w:p>
                    <w:p w:rsidR="00C152B9" w:rsidRDefault="00C152B9">
                      <w:pPr>
                        <w:pStyle w:val="Subtitlehere"/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</w:pPr>
                    </w:p>
                    <w:p w:rsidR="00C152B9" w:rsidRDefault="003F4383">
                      <w:pPr>
                        <w:pStyle w:val="BodyText01"/>
                        <w:spacing w:before="0" w:beforeAutospacing="0" w:line="240" w:lineRule="auto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Empowering individuals and families</w:t>
                      </w:r>
                    </w:p>
                    <w:p w:rsidR="00C152B9" w:rsidRDefault="003F4383">
                      <w:pPr>
                        <w:pStyle w:val="BodyText01"/>
                        <w:spacing w:before="0" w:beforeAutospacing="0" w:line="240" w:lineRule="auto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to improve their quality of life</w:t>
                      </w:r>
                    </w:p>
                    <w:p w:rsidR="00C152B9" w:rsidRDefault="00C152B9">
                      <w:pPr>
                        <w:pStyle w:val="BodyText01"/>
                        <w:spacing w:before="0" w:beforeAutospacing="0" w:line="240" w:lineRule="auto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</w:p>
                    <w:p w:rsidR="00C152B9" w:rsidRDefault="003F4383">
                      <w:pPr>
                        <w:pStyle w:val="BodyText01"/>
                        <w:spacing w:before="0" w:beforeAutospacing="0" w:line="240" w:lineRule="auto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An Equal Opportunity Employer</w:t>
                      </w:r>
                    </w:p>
                    <w:p w:rsidR="00C152B9" w:rsidRDefault="00C152B9">
                      <w:pPr>
                        <w:pStyle w:val="BodyText01"/>
                        <w:spacing w:before="0" w:beforeAutospacing="0" w:line="240" w:lineRule="auto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</w:p>
                    <w:p w:rsidR="00C152B9" w:rsidRDefault="003F4383">
                      <w:pPr>
                        <w:pStyle w:val="BodyText01"/>
                        <w:spacing w:before="0" w:beforeAutospacing="0" w:line="240" w:lineRule="auto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Title VI: CHET does not discriminate based upon age, gender, race, color, religion or national origin.</w:t>
                      </w:r>
                    </w:p>
                    <w:p w:rsidR="00C152B9" w:rsidRDefault="00C152B9">
                      <w:pPr>
                        <w:pStyle w:val="BodyText01"/>
                        <w:spacing w:line="240" w:lineRule="auto"/>
                        <w:rPr>
                          <w:i/>
                          <w:sz w:val="18"/>
                          <w:szCs w:val="18"/>
                        </w:rPr>
                      </w:pPr>
                    </w:p>
                    <w:p w:rsidR="00C152B9" w:rsidRDefault="00C152B9">
                      <w:pPr>
                        <w:pStyle w:val="BodyText01"/>
                        <w:spacing w:line="240" w:lineRule="auto"/>
                        <w:rPr>
                          <w:i/>
                        </w:rPr>
                      </w:pPr>
                    </w:p>
                    <w:p w:rsidR="00C152B9" w:rsidRDefault="00C152B9">
                      <w:pPr>
                        <w:pStyle w:val="BodyText01"/>
                        <w:rPr>
                          <w:i/>
                        </w:rPr>
                      </w:pPr>
                    </w:p>
                    <w:p w:rsidR="00C152B9" w:rsidRDefault="00C152B9">
                      <w:pPr>
                        <w:pStyle w:val="BodyText01"/>
                        <w:rPr>
                          <w:i/>
                        </w:rPr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1679575</wp:posOffset>
                </wp:positionV>
                <wp:extent cx="3543300" cy="471805"/>
                <wp:effectExtent l="0" t="3175" r="635" b="1270"/>
                <wp:wrapNone/>
                <wp:docPr id="3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543300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pStyle w:val="Subtitlehere"/>
                            </w:pPr>
                            <w:r>
                              <w:t>oFFICE HOURS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152.2pt;margin-top:132.25pt;width:279pt;height:37.15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" filled="f" stroked="f">
                <v:textbox>
                  <w:txbxContent>
                    <w:p w:rsidR="00C152B9" w:rsidRDefault="003F4383">
                      <w:pPr>
                        <w:pStyle w:val="Subtitlehere"/>
                      </w:pPr>
                      <w:r>
                        <w:t>oFFICE HOURS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978535</wp:posOffset>
                </wp:positionV>
                <wp:extent cx="3314700" cy="650240"/>
                <wp:effectExtent l="0" t="0" r="635" b="0"/>
                <wp:wrapNone/>
                <wp:docPr id="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pStyle w:val="BodyText01"/>
                            </w:pPr>
                            <w:r>
                              <w:t>NOW ACCEPTING NEW PATIENTS  - INFANTS, CHILDREN, ADOLESANTS, ADULTS AND GERIATRICS</w:t>
                            </w: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152.2pt;margin-top:77.05pt;width:261pt;height:51.2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" filled="f" fillcolor="#cd4313" stroked="f" insetpen="t">
                <v:textbox inset="2.88pt,2.88pt,2.88pt,2.88pt">
                  <w:txbxContent>
                    <w:p w:rsidR="00C152B9" w:rsidRDefault="003F4383">
                      <w:pPr>
                        <w:pStyle w:val="BodyText01"/>
                      </w:pPr>
                      <w:r>
                        <w:t>NOW ACCEPTING NEW PATIENTS  - INFANTS, CHILDREN, ADOLESANTS, ADULTS AND GERIATRICS</w:t>
                      </w:r>
                    </w:p>
                    <w:p w:rsidR="00C152B9" w:rsidRDefault="00C152B9">
                      <w:pPr>
                        <w:pStyle w:val="BodyText01"/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-906780</wp:posOffset>
                </wp:positionH>
                <wp:positionV relativeFrom="paragraph">
                  <wp:posOffset>-640080</wp:posOffset>
                </wp:positionV>
                <wp:extent cx="3935730" cy="838200"/>
                <wp:effectExtent l="0" t="0" r="0" b="1905"/>
                <wp:wrapNone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93573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DE2" w:rsidRDefault="003F4383">
                            <w:pPr>
                              <w:pStyle w:val="Header01"/>
                              <w:spacing w:line="300" w:lineRule="exact"/>
                              <w:jc w:val="left"/>
                              <w:textboxTightWrap w:val="allLines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Community  Health  </w:t>
                            </w:r>
                          </w:p>
                          <w:p w:rsidR="00943DE2" w:rsidRDefault="003F4383">
                            <w:pPr>
                              <w:pStyle w:val="Header01"/>
                              <w:spacing w:line="300" w:lineRule="exact"/>
                              <w:jc w:val="left"/>
                              <w:textboxTightWrap w:val="allLines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of East T</w:t>
                            </w:r>
                            <w:r w:rsidR="00021C58">
                              <w:rPr>
                                <w:sz w:val="32"/>
                                <w:szCs w:val="32"/>
                              </w:rPr>
                              <w:t>ENNESSEE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, Inc.  </w:t>
                            </w:r>
                          </w:p>
                          <w:p w:rsidR="00C152B9" w:rsidRDefault="003F4383" w:rsidP="00943DE2">
                            <w:pPr>
                              <w:pStyle w:val="Header01"/>
                              <w:spacing w:line="300" w:lineRule="exact"/>
                              <w:jc w:val="left"/>
                              <w:textboxTightWrap w:val="allLines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Clinic</w:t>
                            </w:r>
                          </w:p>
                          <w:p w:rsidR="00C152B9" w:rsidRDefault="003F4383">
                            <w:pPr>
                              <w:pStyle w:val="SubheadHere01"/>
                              <w:spacing w:line="276" w:lineRule="auto"/>
                            </w:pPr>
                            <w:r>
                              <w:t>A federally qualified health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-71.4pt;margin-top:-50.4pt;width:309.9pt;height:66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" filled="f" stroked="f">
                <v:textbox>
                  <w:txbxContent>
                    <w:p w:rsidR="00943DE2" w:rsidRDefault="003F4383">
                      <w:pPr>
                        <w:pStyle w:val="Header01"/>
                        <w:spacing w:line="300" w:lineRule="exact"/>
                        <w:jc w:val="left"/>
                        <w:textboxTightWrap w:val="allLines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Community  Health  </w:t>
                      </w:r>
                    </w:p>
                    <w:p w:rsidR="00943DE2" w:rsidRDefault="003F4383">
                      <w:pPr>
                        <w:pStyle w:val="Header01"/>
                        <w:spacing w:line="300" w:lineRule="exact"/>
                        <w:jc w:val="left"/>
                        <w:textboxTightWrap w:val="allLines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of East T</w:t>
                      </w:r>
                      <w:r w:rsidR="00021C58">
                        <w:rPr>
                          <w:sz w:val="32"/>
                          <w:szCs w:val="32"/>
                        </w:rPr>
                        <w:t>ENNESSEE</w:t>
                      </w:r>
                      <w:r>
                        <w:rPr>
                          <w:sz w:val="32"/>
                          <w:szCs w:val="32"/>
                        </w:rPr>
                        <w:t xml:space="preserve">, Inc.  </w:t>
                      </w:r>
                    </w:p>
                    <w:p w:rsidR="00C152B9" w:rsidRDefault="003F4383" w:rsidP="00943DE2">
                      <w:pPr>
                        <w:pStyle w:val="Header01"/>
                        <w:spacing w:line="300" w:lineRule="exact"/>
                        <w:jc w:val="left"/>
                        <w:textboxTightWrap w:val="allLines"/>
                      </w:pPr>
                      <w:r>
                        <w:rPr>
                          <w:sz w:val="32"/>
                          <w:szCs w:val="32"/>
                        </w:rPr>
                        <w:t>Clinic</w:t>
                      </w:r>
                    </w:p>
                    <w:p w:rsidR="00C152B9" w:rsidRDefault="003F4383">
                      <w:pPr>
                        <w:pStyle w:val="SubheadHere01"/>
                        <w:spacing w:line="276" w:lineRule="auto"/>
                      </w:pPr>
                      <w:r>
                        <w:t>A federally qualified health center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1880235</wp:posOffset>
                </wp:positionH>
                <wp:positionV relativeFrom="paragraph">
                  <wp:posOffset>536575</wp:posOffset>
                </wp:positionV>
                <wp:extent cx="3543300" cy="1143000"/>
                <wp:effectExtent l="3810" t="3175" r="0" b="0"/>
                <wp:wrapNone/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543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rPr>
                                <w:rFonts w:ascii="Helvetica" w:hAnsi="Helvetica"/>
                                <w:caps/>
                                <w:color w:val="940803"/>
                              </w:rPr>
                            </w:pPr>
                            <w:r>
                              <w:rPr>
                                <w:rStyle w:val="SubtitlehereChar"/>
                                <w:rFonts w:cs="Times New Roman"/>
                              </w:rPr>
                              <w:t>ACCEPTING NEW PATIENTS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148.05pt;margin-top:42.25pt;width:279pt;height:90p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" filled="f" stroked="f">
                <v:textbox>
                  <w:txbxContent>
                    <w:p w:rsidR="00C152B9" w:rsidRDefault="003F4383">
                      <w:pPr>
                        <w:rPr>
                          <w:rFonts w:ascii="Helvetica" w:hAnsi="Helvetica"/>
                          <w:caps/>
                          <w:color w:val="940803"/>
                        </w:rPr>
                      </w:pPr>
                      <w:r>
                        <w:rPr>
                          <w:rStyle w:val="SubtitlehereChar"/>
                          <w:rFonts w:cs="Times New Roman"/>
                        </w:rPr>
                        <w:t>ACCEPTING NEW PATIENTS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5602605</wp:posOffset>
                </wp:positionH>
                <wp:positionV relativeFrom="paragraph">
                  <wp:posOffset>574040</wp:posOffset>
                </wp:positionV>
                <wp:extent cx="2908935" cy="4699000"/>
                <wp:effectExtent l="1905" t="2540" r="3810" b="3810"/>
                <wp:wrapNone/>
                <wp:docPr id="2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46990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Default="00C152B9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</w:p>
                          <w:p w:rsidR="00C152B9" w:rsidRDefault="003F4383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720340" cy="1813560"/>
                                  <wp:effectExtent l="19050" t="0" r="3810" b="0"/>
                                  <wp:docPr id="2" name="Picture 2" descr="MP900400437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P900400437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0340" cy="1813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52B9" w:rsidRDefault="00C152B9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</w:p>
                          <w:p w:rsidR="00C152B9" w:rsidRDefault="00C152B9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</w:p>
                          <w:p w:rsidR="00C152B9" w:rsidRDefault="00C152B9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</w:p>
                          <w:p w:rsidR="00C152B9" w:rsidRDefault="00C152B9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</w:p>
                          <w:p w:rsidR="00C152B9" w:rsidRDefault="00C152B9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</w:p>
                          <w:p w:rsidR="00C152B9" w:rsidRDefault="003F4383">
                            <w:pPr>
                              <w:pStyle w:val="PhotoBox"/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drawing>
                                <wp:inline distT="0" distB="0" distL="0" distR="0">
                                  <wp:extent cx="2720340" cy="1584960"/>
                                  <wp:effectExtent l="19050" t="0" r="3810" b="0"/>
                                  <wp:docPr id="4" name="Picture 7" descr="100_0446 -2-14-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100_0446 -2-14-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b="1785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0340" cy="158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52B9" w:rsidRDefault="00C152B9">
                            <w:pPr>
                              <w:pStyle w:val="PhotoBox"/>
                            </w:pPr>
                          </w:p>
                          <w:p w:rsidR="00C152B9" w:rsidRDefault="00C152B9">
                            <w:pPr>
                              <w:pStyle w:val="PhotoBox"/>
                            </w:pPr>
                          </w:p>
                          <w:p w:rsidR="00C152B9" w:rsidRDefault="00C15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441.15pt;margin-top:45.2pt;width:229.05pt;height:37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" fillcolor="silver" stroked="f">
                <v:textbox>
                  <w:txbxContent>
                    <w:p w:rsidR="00C152B9" w:rsidRDefault="00C152B9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</w:p>
                    <w:p w:rsidR="00C152B9" w:rsidRDefault="003F4383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720340" cy="1813560"/>
                            <wp:effectExtent l="19050" t="0" r="3810" b="0"/>
                            <wp:docPr id="2" name="Picture 2" descr="MP900400437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P900400437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0340" cy="1813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52B9" w:rsidRDefault="00C152B9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</w:p>
                    <w:p w:rsidR="00C152B9" w:rsidRDefault="00C152B9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</w:p>
                    <w:p w:rsidR="00C152B9" w:rsidRDefault="00C152B9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</w:p>
                    <w:p w:rsidR="00C152B9" w:rsidRDefault="00C152B9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</w:p>
                    <w:p w:rsidR="00C152B9" w:rsidRDefault="00C152B9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</w:p>
                    <w:p w:rsidR="00C152B9" w:rsidRDefault="003F4383">
                      <w:pPr>
                        <w:pStyle w:val="PhotoBox"/>
                      </w:pPr>
                      <w:r>
                        <w:rPr>
                          <w:noProof/>
                          <w:szCs w:val="20"/>
                        </w:rPr>
                        <w:drawing>
                          <wp:inline distT="0" distB="0" distL="0" distR="0">
                            <wp:extent cx="2720340" cy="1584960"/>
                            <wp:effectExtent l="19050" t="0" r="3810" b="0"/>
                            <wp:docPr id="4" name="Picture 7" descr="100_0446 -2-14-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100_0446 -2-14-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b="1785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0340" cy="1584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52B9" w:rsidRDefault="00C152B9">
                      <w:pPr>
                        <w:pStyle w:val="PhotoBox"/>
                      </w:pPr>
                    </w:p>
                    <w:p w:rsidR="00C152B9" w:rsidRDefault="00C152B9">
                      <w:pPr>
                        <w:pStyle w:val="PhotoBox"/>
                      </w:pPr>
                    </w:p>
                    <w:p w:rsidR="00C152B9" w:rsidRDefault="00C152B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5602605</wp:posOffset>
                </wp:positionH>
                <wp:positionV relativeFrom="paragraph">
                  <wp:posOffset>2827020</wp:posOffset>
                </wp:positionV>
                <wp:extent cx="2887980" cy="90805"/>
                <wp:effectExtent l="20955" t="26670" r="34290" b="44450"/>
                <wp:wrapNone/>
                <wp:docPr id="2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908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72A84" id="Rectangle 28" o:spid="_x0000_s1026" style="position:absolute;margin-left:441.15pt;margin-top:222.6pt;width:227.4pt;height:7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6228080</wp:posOffset>
                </wp:positionV>
                <wp:extent cx="8052435" cy="315595"/>
                <wp:effectExtent l="3810" t="0" r="1905" b="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05243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jc w:val="center"/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</w:pPr>
                            <w:r>
                              <w:rPr>
                                <w:rStyle w:val="AddressChar"/>
                                <w:rFonts w:cs="Times New Roman"/>
                              </w:rPr>
                              <w:t>| 130 Independence LN, LaFollette, TN 37766 | phone 423.562.1705 | fax 423.566.3718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31.8pt;margin-top:490.4pt;width:634.05pt;height:24.8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" filled="f" stroked="f">
                <v:textbox>
                  <w:txbxContent>
                    <w:p w:rsidR="00C152B9" w:rsidRDefault="003F4383">
                      <w:pPr>
                        <w:jc w:val="center"/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</w:pPr>
                      <w:r>
                        <w:rPr>
                          <w:rStyle w:val="AddressChar"/>
                          <w:rFonts w:cs="Times New Roman"/>
                        </w:rPr>
                        <w:t>| 130 Independence LN, LaFollette, TN 37766 | phone 423.562.1705 | fax 423.566.3718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7011670</wp:posOffset>
                </wp:positionH>
                <wp:positionV relativeFrom="paragraph">
                  <wp:posOffset>5326380</wp:posOffset>
                </wp:positionV>
                <wp:extent cx="1371600" cy="342900"/>
                <wp:effectExtent l="1270" t="1905" r="0" b="0"/>
                <wp:wrapNone/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pStyle w:val="CaptionPhotoHere"/>
                            </w:pPr>
                            <w:r>
                              <w:t>BEHIND cvs pHARMACY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552.1pt;margin-top:419.4pt;width:108pt;height:27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" filled="f" stroked="f">
                <v:textbox>
                  <w:txbxContent>
                    <w:p w:rsidR="00C152B9" w:rsidRDefault="003F4383">
                      <w:pPr>
                        <w:pStyle w:val="CaptionPhotoHere"/>
                      </w:pPr>
                      <w:r>
                        <w:t>BEHIND cvs pHARMACY</w:t>
                      </w:r>
                    </w:p>
                  </w:txbxContent>
                </v:textbox>
              </v:shape>
            </w:pict>
          </mc:Fallback>
        </mc:AlternateContent>
      </w:r>
      <w:r w:rsidR="003F4383"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-891540</wp:posOffset>
            </wp:positionV>
            <wp:extent cx="10058400" cy="7772400"/>
            <wp:effectExtent l="19050" t="0" r="0" b="0"/>
            <wp:wrapNone/>
            <wp:docPr id="93" name="Picture 68" descr="Flyer_Hrz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lyer_Hrz_Fron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4383">
        <w:br w:type="page"/>
      </w:r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5977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1238250</wp:posOffset>
                </wp:positionV>
                <wp:extent cx="3829050" cy="4732020"/>
                <wp:effectExtent l="0" t="0" r="0" b="1905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473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52B9" w:rsidRDefault="003F4383" w:rsidP="00406161">
                            <w:pPr>
                              <w:pStyle w:val="BodyText01"/>
                              <w:spacing w:before="0" w:beforeAutospacing="0"/>
                            </w:pPr>
                            <w:r w:rsidRPr="007C2629">
                              <w:rPr>
                                <w:b/>
                                <w:sz w:val="24"/>
                                <w:szCs w:val="24"/>
                              </w:rPr>
                              <w:t>What is a medical home</w:t>
                            </w:r>
                            <w:r w:rsidRPr="007C2629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  <w:r w:rsidR="006754EC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E150D">
                              <w:tab/>
                            </w:r>
                            <w:r w:rsidR="00DE150D" w:rsidRPr="00DE150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9405" cy="737641"/>
                                  <wp:effectExtent l="19050" t="0" r="0" b="0"/>
                                  <wp:docPr id="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ncqa.org/Portals/0/Marketing/Seals/RP/2014%20Seals/PCMH_72dpi_RG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644" cy="738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52B9" w:rsidRDefault="003F4383" w:rsidP="00406161">
                            <w:pPr>
                              <w:pStyle w:val="BodyText01"/>
                              <w:spacing w:before="0" w:beforeAutospacing="0" w:line="240" w:lineRule="auto"/>
                            </w:pPr>
                            <w:r>
                              <w:t>It’s an approach to providing comprehensive primary care that facilitates partnership between individual patients and their personal providers, and when appropriate, the patient’s family</w:t>
                            </w:r>
                            <w:r w:rsidR="00172647">
                              <w:t>.</w:t>
                            </w:r>
                          </w:p>
                          <w:p w:rsidR="00C152B9" w:rsidRDefault="003F4383" w:rsidP="006754EC">
                            <w:pPr>
                              <w:pStyle w:val="BodyText01"/>
                              <w:spacing w:line="240" w:lineRule="auto"/>
                            </w:pPr>
                            <w:r>
                              <w:t>A variety of studies have demonstrated that medical homes improve access and reduce unnecessary medical costs</w:t>
                            </w:r>
                            <w:r w:rsidR="00172647">
                              <w:t>.</w:t>
                            </w:r>
                          </w:p>
                          <w:p w:rsidR="00C152B9" w:rsidRDefault="003F4383" w:rsidP="006754EC">
                            <w:pPr>
                              <w:pStyle w:val="BodyText01"/>
                              <w:spacing w:line="240" w:lineRule="auto"/>
                            </w:pPr>
                            <w:r>
                              <w:t>The Medical Home is an innovative, team-based approach to providing health care services.  A partnership develops between the patient, his or her primary clinician, and a health care team.  Together, following evidence-based guidelines for medical care, the team will coordinate to provide the best health care services possible for you.</w:t>
                            </w:r>
                          </w:p>
                          <w:p w:rsidR="006754EC" w:rsidRDefault="006754EC" w:rsidP="006754EC">
                            <w:pPr>
                              <w:pStyle w:val="BodyText01"/>
                              <w:spacing w:line="240" w:lineRule="auto"/>
                            </w:pPr>
                            <w:r>
                              <w:t>You are the key to meeting your healthcare goals.  You are able to take control of your health.</w:t>
                            </w:r>
                          </w:p>
                          <w:p w:rsidR="006754EC" w:rsidRDefault="006754EC" w:rsidP="006754EC">
                            <w:pPr>
                              <w:pStyle w:val="BodyText01"/>
                              <w:spacing w:line="240" w:lineRule="auto"/>
                            </w:pPr>
                            <w:r>
                              <w:t xml:space="preserve">The doctor/practitioner will treat your health problems and will lead your health care.  </w:t>
                            </w:r>
                            <w:r w:rsidR="00172647">
                              <w:t>They will also coordinate your care with other doctors.</w:t>
                            </w:r>
                          </w:p>
                          <w:p w:rsidR="006754EC" w:rsidRDefault="006754EC" w:rsidP="006754EC">
                            <w:pPr>
                              <w:pStyle w:val="BodyText01"/>
                              <w:spacing w:line="240" w:lineRule="auto"/>
                            </w:pPr>
                            <w:r>
                              <w:t>Your health care team will focus on you as a whole person, not just your illness.  Your team will talk to you about ways to avoid getting sick in the future and stay health.</w:t>
                            </w:r>
                          </w:p>
                          <w:p w:rsidR="00C152B9" w:rsidRDefault="00C152B9" w:rsidP="006754EC">
                            <w:pPr>
                              <w:pStyle w:val="BodyText01"/>
                              <w:spacing w:before="0" w:beforeAutospacing="0" w:line="240" w:lineRule="auto"/>
                            </w:pPr>
                          </w:p>
                          <w:p w:rsidR="006754EC" w:rsidRDefault="006754EC" w:rsidP="006754EC">
                            <w:pPr>
                              <w:pStyle w:val="BodyText01"/>
                              <w:spacing w:before="0" w:beforeAutospacing="0" w:line="240" w:lineRule="auto"/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-54pt;margin-top:97.5pt;width:301.5pt;height:372.6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" filled="f" fillcolor="#cd4313" stroked="f" insetpen="t">
                <v:textbox inset="2.88pt,2.88pt,2.88pt,2.88pt">
                  <w:txbxContent>
                    <w:p w:rsidR="00C152B9" w:rsidRDefault="003F4383" w:rsidP="00406161">
                      <w:pPr>
                        <w:pStyle w:val="BodyText01"/>
                        <w:spacing w:before="0" w:beforeAutospacing="0"/>
                      </w:pPr>
                      <w:r w:rsidRPr="007C2629">
                        <w:rPr>
                          <w:b/>
                          <w:sz w:val="24"/>
                          <w:szCs w:val="24"/>
                        </w:rPr>
                        <w:t>What is a medical home</w:t>
                      </w:r>
                      <w:r w:rsidRPr="007C2629">
                        <w:rPr>
                          <w:sz w:val="24"/>
                          <w:szCs w:val="24"/>
                        </w:rPr>
                        <w:t>?</w:t>
                      </w:r>
                      <w:r w:rsidR="006754EC"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DE150D">
                        <w:tab/>
                      </w:r>
                      <w:r w:rsidR="00DE150D" w:rsidRPr="00DE150D">
                        <w:rPr>
                          <w:noProof/>
                        </w:rPr>
                        <w:drawing>
                          <wp:inline distT="0" distB="0" distL="0" distR="0">
                            <wp:extent cx="789405" cy="737641"/>
                            <wp:effectExtent l="19050" t="0" r="0" b="0"/>
                            <wp:docPr id="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ncqa.org/Portals/0/Marketing/Seals/RP/2014%20Seals/PCMH_72dpi_RG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644" cy="738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52B9" w:rsidRDefault="003F4383" w:rsidP="00406161">
                      <w:pPr>
                        <w:pStyle w:val="BodyText01"/>
                        <w:spacing w:before="0" w:beforeAutospacing="0" w:line="240" w:lineRule="auto"/>
                      </w:pPr>
                      <w:r>
                        <w:t>It’s an approach to providing comprehensive primary care that facilitates partnership between individual patients and their personal providers, and when appropriate, the patient’s family</w:t>
                      </w:r>
                      <w:r w:rsidR="00172647">
                        <w:t>.</w:t>
                      </w:r>
                    </w:p>
                    <w:p w:rsidR="00C152B9" w:rsidRDefault="003F4383" w:rsidP="006754EC">
                      <w:pPr>
                        <w:pStyle w:val="BodyText01"/>
                        <w:spacing w:line="240" w:lineRule="auto"/>
                      </w:pPr>
                      <w:r>
                        <w:t>A variety of studies have demonstrated that medical homes improve access and reduce unnecessary medical costs</w:t>
                      </w:r>
                      <w:r w:rsidR="00172647">
                        <w:t>.</w:t>
                      </w:r>
                    </w:p>
                    <w:p w:rsidR="00C152B9" w:rsidRDefault="003F4383" w:rsidP="006754EC">
                      <w:pPr>
                        <w:pStyle w:val="BodyText01"/>
                        <w:spacing w:line="240" w:lineRule="auto"/>
                      </w:pPr>
                      <w:r>
                        <w:t>The Medical Home is an innovative, team-based approach to providing health care services.  A partnership develops between the patient, his or her primary clinician, and a health care team.  Together, following evidence-based guidelines for medical care, the team will coordinate to provide the best health care services possible for you.</w:t>
                      </w:r>
                    </w:p>
                    <w:p w:rsidR="006754EC" w:rsidRDefault="006754EC" w:rsidP="006754EC">
                      <w:pPr>
                        <w:pStyle w:val="BodyText01"/>
                        <w:spacing w:line="240" w:lineRule="auto"/>
                      </w:pPr>
                      <w:r>
                        <w:t>You are the key to meeting your healthcare goals.  You are able to take control of your health.</w:t>
                      </w:r>
                    </w:p>
                    <w:p w:rsidR="006754EC" w:rsidRDefault="006754EC" w:rsidP="006754EC">
                      <w:pPr>
                        <w:pStyle w:val="BodyText01"/>
                        <w:spacing w:line="240" w:lineRule="auto"/>
                      </w:pPr>
                      <w:r>
                        <w:t xml:space="preserve">The doctor/practitioner will treat your health problems and will lead your health care.  </w:t>
                      </w:r>
                      <w:r w:rsidR="00172647">
                        <w:t>They will also coordinate your care with other doctors.</w:t>
                      </w:r>
                    </w:p>
                    <w:p w:rsidR="006754EC" w:rsidRDefault="006754EC" w:rsidP="006754EC">
                      <w:pPr>
                        <w:pStyle w:val="BodyText01"/>
                        <w:spacing w:line="240" w:lineRule="auto"/>
                      </w:pPr>
                      <w:r>
                        <w:t>Your health care team will focus on you as a whole person, not just your illness.  Your team will talk to you about ways to avoid getting sick in the future and stay health.</w:t>
                      </w:r>
                    </w:p>
                    <w:p w:rsidR="00C152B9" w:rsidRDefault="00C152B9" w:rsidP="006754EC">
                      <w:pPr>
                        <w:pStyle w:val="BodyText01"/>
                        <w:spacing w:before="0" w:beforeAutospacing="0" w:line="240" w:lineRule="auto"/>
                      </w:pPr>
                    </w:p>
                    <w:p w:rsidR="006754EC" w:rsidRDefault="006754EC" w:rsidP="006754EC">
                      <w:pPr>
                        <w:pStyle w:val="BodyText01"/>
                        <w:spacing w:before="0" w:beforeAutospacing="0" w:line="240" w:lineRule="auto"/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6572250</wp:posOffset>
                </wp:positionH>
                <wp:positionV relativeFrom="paragraph">
                  <wp:posOffset>-340360</wp:posOffset>
                </wp:positionV>
                <wp:extent cx="2343150" cy="457200"/>
                <wp:effectExtent l="0" t="2540" r="0" b="0"/>
                <wp:wrapNone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3431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Pr="007C2629" w:rsidRDefault="00F567E6">
                            <w:pPr>
                              <w:pStyle w:val="website"/>
                              <w:rPr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color w:val="17365D" w:themeColor="text2" w:themeShade="BF"/>
                              </w:rPr>
                              <w:t>chetn</w:t>
                            </w:r>
                            <w:r w:rsidR="007C2629" w:rsidRPr="007C2629">
                              <w:rPr>
                                <w:color w:val="17365D" w:themeColor="text2" w:themeShade="BF"/>
                              </w:rPr>
                              <w:t>.org</w:t>
                            </w:r>
                          </w:p>
                          <w:p w:rsidR="00C152B9" w:rsidRDefault="00C152B9">
                            <w:pPr>
                              <w:jc w:val="both"/>
                              <w:rPr>
                                <w:rFonts w:ascii="Helvetica" w:hAnsi="Helvetica"/>
                                <w:caps/>
                                <w:color w:val="FFFFFF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17.5pt;margin-top:-26.8pt;width:184.5pt;height:36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" filled="f" stroked="f">
                <v:textbox>
                  <w:txbxContent>
                    <w:p w:rsidR="00C152B9" w:rsidRPr="007C2629" w:rsidRDefault="00F567E6">
                      <w:pPr>
                        <w:pStyle w:val="website"/>
                        <w:rPr>
                          <w:color w:val="17365D" w:themeColor="text2" w:themeShade="BF"/>
                        </w:rPr>
                      </w:pPr>
                      <w:r>
                        <w:rPr>
                          <w:color w:val="17365D" w:themeColor="text2" w:themeShade="BF"/>
                        </w:rPr>
                        <w:t>chetn</w:t>
                      </w:r>
                      <w:r w:rsidR="007C2629" w:rsidRPr="007C2629">
                        <w:rPr>
                          <w:color w:val="17365D" w:themeColor="text2" w:themeShade="BF"/>
                        </w:rPr>
                        <w:t>.org</w:t>
                      </w:r>
                    </w:p>
                    <w:p w:rsidR="00C152B9" w:rsidRDefault="00C152B9">
                      <w:pPr>
                        <w:jc w:val="both"/>
                        <w:rPr>
                          <w:rFonts w:ascii="Helvetica" w:hAnsi="Helvetica"/>
                          <w:caps/>
                          <w:color w:val="FFFFFF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5905500</wp:posOffset>
                </wp:positionH>
                <wp:positionV relativeFrom="paragraph">
                  <wp:posOffset>2974340</wp:posOffset>
                </wp:positionV>
                <wp:extent cx="1981200" cy="1607185"/>
                <wp:effectExtent l="0" t="2540" r="0" b="0"/>
                <wp:wrapNone/>
                <wp:docPr id="2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6071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Pr="008440FC" w:rsidRDefault="003F4383">
                            <w:pPr>
                              <w:pStyle w:val="PhotoBox"/>
                              <w:rPr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Please notify our office 24 hours prior to your scheduled visit to cancel. Failure to do so may res</w:t>
                            </w:r>
                            <w:r w:rsidR="00192FA5" w:rsidRPr="008440FC">
                              <w:rPr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ult in discharge from practice or scheduling privileges</w:t>
                            </w:r>
                          </w:p>
                          <w:p w:rsidR="00C152B9" w:rsidRPr="008440FC" w:rsidRDefault="003F4383">
                            <w:pPr>
                              <w:pStyle w:val="PhotoBox"/>
                              <w:rPr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Please arrive early for your appointment to allow for paperwork</w:t>
                            </w:r>
                          </w:p>
                          <w:p w:rsidR="00C152B9" w:rsidRDefault="00C15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8" type="#_x0000_t202" style="position:absolute;margin-left:465pt;margin-top:234.2pt;width:156pt;height:126.5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" fillcolor="silver" stroked="f">
                <v:textbox>
                  <w:txbxContent>
                    <w:p w:rsidR="00C152B9" w:rsidRPr="008440FC" w:rsidRDefault="003F4383">
                      <w:pPr>
                        <w:pStyle w:val="PhotoBox"/>
                        <w:rPr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Please notify our office 24 hours prior to your scheduled visit to cancel. Failure to do so may res</w:t>
                      </w:r>
                      <w:r w:rsidR="00192FA5" w:rsidRPr="008440FC">
                        <w:rPr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ult in discharge from practice or scheduling privileges</w:t>
                      </w:r>
                    </w:p>
                    <w:p w:rsidR="00C152B9" w:rsidRPr="008440FC" w:rsidRDefault="003F4383">
                      <w:pPr>
                        <w:pStyle w:val="PhotoBox"/>
                        <w:rPr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Please arrive early for your appointment to allow for paperwork</w:t>
                      </w:r>
                    </w:p>
                    <w:p w:rsidR="00C152B9" w:rsidRDefault="00C152B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5892800</wp:posOffset>
                </wp:positionH>
                <wp:positionV relativeFrom="paragraph">
                  <wp:posOffset>542925</wp:posOffset>
                </wp:positionV>
                <wp:extent cx="1993900" cy="1774825"/>
                <wp:effectExtent l="0" t="0" r="0" b="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17748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Pr="008440FC" w:rsidRDefault="003F4383">
                            <w:pPr>
                              <w:pStyle w:val="PhotoBox"/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For continuity of care, please inform your physician or nurse if you have been seen by another physician or have had changes in your medication</w:t>
                            </w:r>
                          </w:p>
                          <w:p w:rsidR="00B34101" w:rsidRPr="008440FC" w:rsidRDefault="00B34101">
                            <w:pPr>
                              <w:pStyle w:val="PhotoBox"/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</w:p>
                          <w:p w:rsidR="00B34101" w:rsidRPr="008440FC" w:rsidRDefault="00B34101">
                            <w:pPr>
                              <w:pStyle w:val="PhotoBox"/>
                              <w:rPr>
                                <w:rFonts w:cs="Arial"/>
                                <w:b/>
                                <w:color w:val="4A442A" w:themeColor="background2" w:themeShade="40"/>
                              </w:rPr>
                            </w:pPr>
                            <w:r w:rsidRPr="008440FC"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Medications sent Electronically to Pharmacy</w:t>
                            </w:r>
                          </w:p>
                          <w:p w:rsidR="00C152B9" w:rsidRDefault="00C15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margin-left:464pt;margin-top:42.75pt;width:157pt;height:139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" fillcolor="silver" stroked="f">
                <v:textbox>
                  <w:txbxContent>
                    <w:p w:rsidR="00C152B9" w:rsidRPr="008440FC" w:rsidRDefault="003F4383">
                      <w:pPr>
                        <w:pStyle w:val="PhotoBox"/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For continuity of care, please inform your physician or nurse if you have been seen by another physician or have had changes in your medication</w:t>
                      </w:r>
                    </w:p>
                    <w:p w:rsidR="00B34101" w:rsidRPr="008440FC" w:rsidRDefault="00B34101">
                      <w:pPr>
                        <w:pStyle w:val="PhotoBox"/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</w:p>
                    <w:p w:rsidR="00B34101" w:rsidRPr="008440FC" w:rsidRDefault="00B34101">
                      <w:pPr>
                        <w:pStyle w:val="PhotoBox"/>
                        <w:rPr>
                          <w:rFonts w:cs="Arial"/>
                          <w:b/>
                          <w:color w:val="4A442A" w:themeColor="background2" w:themeShade="40"/>
                        </w:rPr>
                      </w:pPr>
                      <w:r w:rsidRPr="008440FC"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Medications sent Electronically to Pharmacy</w:t>
                      </w:r>
                    </w:p>
                    <w:p w:rsidR="00C152B9" w:rsidRDefault="00C152B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2961640</wp:posOffset>
                </wp:positionV>
                <wp:extent cx="2025650" cy="1619885"/>
                <wp:effectExtent l="3175" t="0" r="0" b="0"/>
                <wp:wrapNone/>
                <wp:docPr id="1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16198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Pr="008440FC" w:rsidRDefault="003F4383">
                            <w:pPr>
                              <w:pStyle w:val="PhotoBox"/>
                              <w:jc w:val="left"/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At each visit bring:</w:t>
                            </w:r>
                          </w:p>
                          <w:p w:rsidR="00C152B9" w:rsidRPr="008440FC" w:rsidRDefault="003F4383">
                            <w:pPr>
                              <w:pStyle w:val="PhotoBox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Current list of Medicines</w:t>
                            </w:r>
                          </w:p>
                          <w:p w:rsidR="00C152B9" w:rsidRPr="008440FC" w:rsidRDefault="003F4383">
                            <w:pPr>
                              <w:pStyle w:val="PhotoBox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Picture I.D.</w:t>
                            </w:r>
                          </w:p>
                          <w:p w:rsidR="00C152B9" w:rsidRPr="008440FC" w:rsidRDefault="003F4383">
                            <w:pPr>
                              <w:pStyle w:val="PhotoBox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Insurance Cards</w:t>
                            </w:r>
                          </w:p>
                          <w:p w:rsidR="00C152B9" w:rsidRPr="008440FC" w:rsidRDefault="003F4383">
                            <w:pPr>
                              <w:pStyle w:val="PhotoBox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Co-payments</w:t>
                            </w:r>
                          </w:p>
                          <w:p w:rsidR="00C152B9" w:rsidRPr="008440FC" w:rsidRDefault="003F4383">
                            <w:pPr>
                              <w:pStyle w:val="PhotoBox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Sliding Fee - Must show proof of Income Annually</w:t>
                            </w:r>
                          </w:p>
                          <w:p w:rsidR="00C152B9" w:rsidRDefault="00C15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0" type="#_x0000_t202" style="position:absolute;margin-left:268pt;margin-top:233.2pt;width:159.5pt;height:127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" fillcolor="silver" stroked="f">
                <v:textbox>
                  <w:txbxContent>
                    <w:p w:rsidR="00C152B9" w:rsidRPr="008440FC" w:rsidRDefault="003F4383">
                      <w:pPr>
                        <w:pStyle w:val="PhotoBox"/>
                        <w:jc w:val="left"/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At each visit bring:</w:t>
                      </w:r>
                    </w:p>
                    <w:p w:rsidR="00C152B9" w:rsidRPr="008440FC" w:rsidRDefault="003F4383">
                      <w:pPr>
                        <w:pStyle w:val="PhotoBox"/>
                        <w:numPr>
                          <w:ilvl w:val="0"/>
                          <w:numId w:val="4"/>
                        </w:numPr>
                        <w:jc w:val="left"/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Current list of Medicines</w:t>
                      </w:r>
                    </w:p>
                    <w:p w:rsidR="00C152B9" w:rsidRPr="008440FC" w:rsidRDefault="003F4383">
                      <w:pPr>
                        <w:pStyle w:val="PhotoBox"/>
                        <w:numPr>
                          <w:ilvl w:val="0"/>
                          <w:numId w:val="4"/>
                        </w:numPr>
                        <w:jc w:val="left"/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Picture I.D.</w:t>
                      </w:r>
                    </w:p>
                    <w:p w:rsidR="00C152B9" w:rsidRPr="008440FC" w:rsidRDefault="003F4383">
                      <w:pPr>
                        <w:pStyle w:val="PhotoBox"/>
                        <w:numPr>
                          <w:ilvl w:val="0"/>
                          <w:numId w:val="4"/>
                        </w:numPr>
                        <w:jc w:val="left"/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Insurance Cards</w:t>
                      </w:r>
                    </w:p>
                    <w:p w:rsidR="00C152B9" w:rsidRPr="008440FC" w:rsidRDefault="003F4383">
                      <w:pPr>
                        <w:pStyle w:val="PhotoBox"/>
                        <w:numPr>
                          <w:ilvl w:val="0"/>
                          <w:numId w:val="4"/>
                        </w:numPr>
                        <w:jc w:val="left"/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Co-payments</w:t>
                      </w:r>
                    </w:p>
                    <w:p w:rsidR="00C152B9" w:rsidRPr="008440FC" w:rsidRDefault="003F4383">
                      <w:pPr>
                        <w:pStyle w:val="PhotoBox"/>
                        <w:numPr>
                          <w:ilvl w:val="0"/>
                          <w:numId w:val="4"/>
                        </w:numPr>
                        <w:jc w:val="left"/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Sliding Fee - Must show proof of Income Annually</w:t>
                      </w:r>
                    </w:p>
                    <w:p w:rsidR="00C152B9" w:rsidRDefault="00C152B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4800600</wp:posOffset>
                </wp:positionV>
                <wp:extent cx="4635500" cy="657225"/>
                <wp:effectExtent l="3175" t="0" r="0" b="0"/>
                <wp:wrapNone/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68CE" w:rsidRDefault="00B768CE">
                            <w:r w:rsidRPr="00B768CE">
                              <w:rPr>
                                <w:rFonts w:asciiTheme="minorHAnsi" w:hAnsiTheme="minorHAnsi"/>
                              </w:rPr>
                              <w:t>A Look Good Feel Better Site ; American Cancer Society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1000" cy="430696"/>
                                  <wp:effectExtent l="19050" t="0" r="0" b="0"/>
                                  <wp:docPr id="1" name="Picture 1" descr="C:\Users\jstanley\AppData\Local\Microsoft\Windows\Temporary Internet Files\Content.IE5\S5S4DG06\pink-ribbon3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stanley\AppData\Local\Microsoft\Windows\Temporary Internet Files\Content.IE5\S5S4DG06\pink-ribbon3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430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1" type="#_x0000_t202" style="position:absolute;margin-left:268pt;margin-top:378pt;width:365pt;height:51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HehgIAABk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" stroked="f">
                <v:textbox>
                  <w:txbxContent>
                    <w:p w:rsidR="00B768CE" w:rsidRDefault="00B768CE">
                      <w:r w:rsidRPr="00B768CE">
                        <w:rPr>
                          <w:rFonts w:asciiTheme="minorHAnsi" w:hAnsiTheme="minorHAnsi"/>
                        </w:rPr>
                        <w:t>A Look Good Feel Better Site ; American Cancer Society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1000" cy="430696"/>
                            <wp:effectExtent l="19050" t="0" r="0" b="0"/>
                            <wp:docPr id="1" name="Picture 1" descr="C:\Users\jstanley\AppData\Local\Microsoft\Windows\Temporary Internet Files\Content.IE5\S5S4DG06\pink-ribbon3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stanley\AppData\Local\Microsoft\Windows\Temporary Internet Files\Content.IE5\S5S4DG06\pink-ribbon3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430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614680</wp:posOffset>
                </wp:positionV>
                <wp:extent cx="2038350" cy="1703070"/>
                <wp:effectExtent l="0" t="0" r="0" b="0"/>
                <wp:wrapNone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7030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Pr="008440FC" w:rsidRDefault="003F4383">
                            <w:pPr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During office hours call (423) 562-1705</w:t>
                            </w:r>
                          </w:p>
                          <w:p w:rsidR="00C152B9" w:rsidRPr="008440FC" w:rsidRDefault="00C152B9">
                            <w:pPr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</w:p>
                          <w:p w:rsidR="00C152B9" w:rsidRPr="008440FC" w:rsidRDefault="003F4383">
                            <w:pPr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 xml:space="preserve">After hours and weekends call (423) </w:t>
                            </w:r>
                            <w:r w:rsidR="00192FA5" w:rsidRPr="008440FC"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562-1705 TeamHealth Nurse Line</w:t>
                            </w:r>
                          </w:p>
                          <w:p w:rsidR="00C152B9" w:rsidRPr="008440FC" w:rsidRDefault="00C152B9">
                            <w:pPr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</w:p>
                          <w:p w:rsidR="00C152B9" w:rsidRPr="008440FC" w:rsidRDefault="003F4383">
                            <w:pPr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Electroni</w:t>
                            </w:r>
                            <w:r w:rsidR="0004312B" w:rsidRPr="008440FC"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c Access available</w:t>
                            </w:r>
                            <w:r w:rsidR="003E691E" w:rsidRPr="008440FC"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 xml:space="preserve"> - PATIENT PORTAL</w:t>
                            </w:r>
                            <w:r w:rsidR="0091670F"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152B9" w:rsidRDefault="00C15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2" type="#_x0000_t202" style="position:absolute;margin-left:267pt;margin-top:48.4pt;width:160.5pt;height:134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" fillcolor="silver" stroked="f">
                <v:textbox>
                  <w:txbxContent>
                    <w:p w:rsidR="00C152B9" w:rsidRPr="008440FC" w:rsidRDefault="003F4383">
                      <w:pPr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During office hours call (423) 562-1705</w:t>
                      </w:r>
                    </w:p>
                    <w:p w:rsidR="00C152B9" w:rsidRPr="008440FC" w:rsidRDefault="00C152B9">
                      <w:pPr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</w:p>
                    <w:p w:rsidR="00C152B9" w:rsidRPr="008440FC" w:rsidRDefault="003F4383">
                      <w:pPr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 xml:space="preserve">After hours and weekends call (423) </w:t>
                      </w:r>
                      <w:r w:rsidR="00192FA5" w:rsidRPr="008440FC"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562-1705 TeamHealth Nurse Line</w:t>
                      </w:r>
                    </w:p>
                    <w:p w:rsidR="00C152B9" w:rsidRPr="008440FC" w:rsidRDefault="00C152B9">
                      <w:pPr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</w:p>
                    <w:p w:rsidR="00C152B9" w:rsidRPr="008440FC" w:rsidRDefault="003F4383">
                      <w:pPr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Electroni</w:t>
                      </w:r>
                      <w:r w:rsidR="0004312B" w:rsidRPr="008440FC"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c Access available</w:t>
                      </w:r>
                      <w:r w:rsidR="003E691E" w:rsidRPr="008440FC"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 xml:space="preserve"> - PATIENT PORTAL</w:t>
                      </w:r>
                      <w:r w:rsidR="0091670F"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C152B9" w:rsidRDefault="00C152B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7160260</wp:posOffset>
                </wp:positionV>
                <wp:extent cx="8115300" cy="228600"/>
                <wp:effectExtent l="0" t="0" r="3810" b="254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11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jc w:val="right"/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</w:pPr>
                            <w:r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  <w:t>Enter Contact Information Here | 1127 Lombard Blvd.  San Francisco, CA 59802 | phone 555.555.5555 | fax 555.555.5555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3" type="#_x0000_t202" style="position:absolute;margin-left:121.95pt;margin-top:563.8pt;width:639pt;height:18pt;flip: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" filled="f" stroked="f">
                <v:textbox>
                  <w:txbxContent>
                    <w:p w:rsidR="00C152B9" w:rsidRDefault="003F4383">
                      <w:pPr>
                        <w:jc w:val="right"/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</w:pPr>
                      <w:r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  <w:t>Enter Contact Information Here | 1127 Lombard Blvd.  San Francisco, CA 59802 | phone 555.555.5555 | fax 555.555.5555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1483995</wp:posOffset>
                </wp:positionH>
                <wp:positionV relativeFrom="paragraph">
                  <wp:posOffset>7142480</wp:posOffset>
                </wp:positionV>
                <wp:extent cx="8115300" cy="228600"/>
                <wp:effectExtent l="0" t="0" r="1905" b="127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11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jc w:val="right"/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</w:pPr>
                            <w:r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  <w:t>Enter Contact Information Here | 1127 Lombard Blvd.  San Francisco, CA 59802 | phone 555.555.5555 | fax 555.555.5555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4" type="#_x0000_t202" style="position:absolute;margin-left:116.85pt;margin-top:562.4pt;width:639pt;height:18pt;flip: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" filled="f" stroked="f">
                <v:textbox>
                  <w:txbxContent>
                    <w:p w:rsidR="00C152B9" w:rsidRDefault="003F4383">
                      <w:pPr>
                        <w:jc w:val="right"/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</w:pPr>
                      <w:r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  <w:t>Enter Contact Information Here | 1127 Lombard Blvd.  San Francisco, CA 59802 | phone 555.555.5555 | fax 555.555.5555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6179820</wp:posOffset>
                </wp:positionV>
                <wp:extent cx="8115300" cy="294640"/>
                <wp:effectExtent l="1905" t="0" r="0" b="2540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1153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jc w:val="center"/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</w:pPr>
                            <w:r>
                              <w:rPr>
                                <w:rStyle w:val="AddressChar"/>
                                <w:rFonts w:cs="Times New Roman"/>
                              </w:rPr>
                              <w:t>| 130 Independence LN, LaFollette, TN 37766 | phone 423.562.1705 | fax 423.566.3718</w:t>
                            </w:r>
                            <w:r w:rsidR="007C2629">
                              <w:rPr>
                                <w:rStyle w:val="AddressChar"/>
                                <w:rFonts w:cs="Times New Roman"/>
                              </w:rPr>
                              <w:t xml:space="preserve"> </w:t>
                            </w:r>
                          </w:p>
                          <w:p w:rsidR="00C152B9" w:rsidRDefault="00C15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5" type="#_x0000_t202" style="position:absolute;margin-left:27.9pt;margin-top:486.6pt;width:639pt;height:23.2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" filled="f" stroked="f">
                <v:textbox>
                  <w:txbxContent>
                    <w:p w:rsidR="00C152B9" w:rsidRDefault="003F4383">
                      <w:pPr>
                        <w:jc w:val="center"/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</w:pPr>
                      <w:r>
                        <w:rPr>
                          <w:rStyle w:val="AddressChar"/>
                          <w:rFonts w:cs="Times New Roman"/>
                        </w:rPr>
                        <w:t>| 130 Independence LN, LaFollette, TN 37766 | phone 423.562.1705 | fax 423.566.3718</w:t>
                      </w:r>
                      <w:r w:rsidR="007C2629">
                        <w:rPr>
                          <w:rStyle w:val="AddressChar"/>
                          <w:rFonts w:cs="Times New Roman"/>
                        </w:rPr>
                        <w:t xml:space="preserve"> </w:t>
                      </w:r>
                    </w:p>
                    <w:p w:rsidR="00C152B9" w:rsidRDefault="00C152B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5669280</wp:posOffset>
                </wp:positionV>
                <wp:extent cx="8915400" cy="48260"/>
                <wp:effectExtent l="0" t="1905" r="0" b="0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0" cy="4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pStyle w:val="quotecallouttext"/>
                            </w:pPr>
                            <w:r>
                              <w:t>Delete text box or place a tagline or quote here to callout something from your text here. Delete text box or place a tagline or quote here to callout something from your text here. Delete text box or place a tagline or quote here.</w:t>
                            </w:r>
                          </w:p>
                          <w:p w:rsidR="00C152B9" w:rsidRDefault="00C152B9">
                            <w:pPr>
                              <w:pStyle w:val="quotecallouttext"/>
                            </w:pPr>
                          </w:p>
                          <w:p w:rsidR="00C152B9" w:rsidRDefault="003F4383">
                            <w:pPr>
                              <w:pStyle w:val="quotecallouttext"/>
                            </w:pPr>
                            <w:r>
                              <w:t>.</w:t>
                            </w:r>
                          </w:p>
                          <w:p w:rsidR="00C152B9" w:rsidRDefault="00C152B9">
                            <w:pPr>
                              <w:pStyle w:val="quotecallouttext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6" type="#_x0000_t202" style="position:absolute;margin-left:-54pt;margin-top:446.4pt;width:702pt;height:3.8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" filled="f" fillcolor="#cd4313" stroked="f" insetpen="t">
                <v:textbox inset="2.88pt,2.88pt,2.88pt,2.88pt">
                  <w:txbxContent>
                    <w:p w:rsidR="00C152B9" w:rsidRDefault="003F4383">
                      <w:pPr>
                        <w:pStyle w:val="quotecallouttext"/>
                      </w:pPr>
                      <w:r>
                        <w:t>Delete text box or place a tagline or quote here to callout something from your text here. Delete text box or place a tagline or quote here to callout something from your text here. Delete text box or place a tagline or quote here.</w:t>
                      </w:r>
                    </w:p>
                    <w:p w:rsidR="00C152B9" w:rsidRDefault="00C152B9">
                      <w:pPr>
                        <w:pStyle w:val="quotecallouttext"/>
                      </w:pPr>
                    </w:p>
                    <w:p w:rsidR="00C152B9" w:rsidRDefault="003F4383">
                      <w:pPr>
                        <w:pStyle w:val="quotecallouttext"/>
                      </w:pPr>
                      <w:r>
                        <w:t>.</w:t>
                      </w:r>
                    </w:p>
                    <w:p w:rsidR="00C152B9" w:rsidRDefault="00C152B9">
                      <w:pPr>
                        <w:pStyle w:val="quotecallout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2581910</wp:posOffset>
                </wp:positionV>
                <wp:extent cx="1828800" cy="457200"/>
                <wp:effectExtent l="0" t="635" r="3810" b="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Pr="008440FC" w:rsidRDefault="003F4383">
                            <w:pPr>
                              <w:pStyle w:val="CaptionPhotoHere01"/>
                              <w:rPr>
                                <w:b/>
                                <w:color w:val="C00000"/>
                              </w:rPr>
                            </w:pPr>
                            <w:r w:rsidRPr="008440FC">
                              <w:rPr>
                                <w:b/>
                                <w:color w:val="C00000"/>
                              </w:rPr>
                              <w:t>Visits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7" type="#_x0000_t202" style="position:absolute;margin-left:168.45pt;margin-top:203.3pt;width:2in;height:36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" filled="f" stroked="f">
                <v:textbox>
                  <w:txbxContent>
                    <w:p w:rsidR="00C152B9" w:rsidRPr="008440FC" w:rsidRDefault="003F4383">
                      <w:pPr>
                        <w:pStyle w:val="CaptionPhotoHere01"/>
                        <w:rPr>
                          <w:b/>
                          <w:color w:val="C00000"/>
                        </w:rPr>
                      </w:pPr>
                      <w:r w:rsidRPr="008440FC">
                        <w:rPr>
                          <w:b/>
                          <w:color w:val="C00000"/>
                        </w:rPr>
                        <w:t>Visits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614680</wp:posOffset>
                </wp:positionV>
                <wp:extent cx="3734435" cy="1143000"/>
                <wp:effectExtent l="0" t="0" r="0" b="4445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73443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pStyle w:val="Subtitlehere"/>
                            </w:pPr>
                            <w:r>
                              <w:t xml:space="preserve">Facilitating Patient-Centered Medical home recognition for NCQA </w:t>
                            </w:r>
                          </w:p>
                          <w:p w:rsidR="00C152B9" w:rsidRDefault="003F4383">
                            <w:pPr>
                              <w:pStyle w:val="Subtitlehere"/>
                              <w:ind w:left="43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– a new approach to improve your  healthcare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8" type="#_x0000_t202" style="position:absolute;margin-left:-57pt;margin-top:48.4pt;width:294.05pt;height:90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" filled="f" stroked="f">
                <v:textbox>
                  <w:txbxContent>
                    <w:p w:rsidR="00C152B9" w:rsidRDefault="003F4383">
                      <w:pPr>
                        <w:pStyle w:val="Subtitlehere"/>
                      </w:pPr>
                      <w:r>
                        <w:t xml:space="preserve">Facilitating Patient-Centered Medical home recognition for NCQA </w:t>
                      </w:r>
                    </w:p>
                    <w:p w:rsidR="00C152B9" w:rsidRDefault="003F4383">
                      <w:pPr>
                        <w:pStyle w:val="Subtitlehere"/>
                        <w:ind w:left="43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– a new approach to improve your  healthcare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2317750</wp:posOffset>
                </wp:positionV>
                <wp:extent cx="1828800" cy="313690"/>
                <wp:effectExtent l="0" t="3175" r="0" b="0"/>
                <wp:wrapNone/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82880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Pr="008440FC" w:rsidRDefault="003F4383">
                            <w:pPr>
                              <w:pStyle w:val="CaptionPhotoHere01"/>
                              <w:rPr>
                                <w:b/>
                                <w:color w:val="C00000"/>
                              </w:rPr>
                            </w:pPr>
                            <w:r w:rsidRPr="008440FC">
                              <w:rPr>
                                <w:b/>
                                <w:color w:val="C00000"/>
                              </w:rPr>
                              <w:t xml:space="preserve">Access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9" type="#_x0000_t202" style="position:absolute;margin-left:272.25pt;margin-top:182.5pt;width:2in;height:24.7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" filled="f" stroked="f">
                <v:textbox>
                  <w:txbxContent>
                    <w:p w:rsidR="00C152B9" w:rsidRPr="008440FC" w:rsidRDefault="003F4383">
                      <w:pPr>
                        <w:pStyle w:val="CaptionPhotoHere01"/>
                        <w:rPr>
                          <w:b/>
                          <w:color w:val="C00000"/>
                        </w:rPr>
                      </w:pPr>
                      <w:r w:rsidRPr="008440FC">
                        <w:rPr>
                          <w:b/>
                          <w:color w:val="C00000"/>
                        </w:rPr>
                        <w:t xml:space="preserve">Access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2317750</wp:posOffset>
                </wp:positionV>
                <wp:extent cx="1828800" cy="457200"/>
                <wp:effectExtent l="0" t="3175" r="0" b="0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Pr="008440FC" w:rsidRDefault="003F4383">
                            <w:pPr>
                              <w:pStyle w:val="CaptionPhotoHere01"/>
                              <w:rPr>
                                <w:b/>
                                <w:color w:val="C00000"/>
                              </w:rPr>
                            </w:pPr>
                            <w:r w:rsidRPr="008440FC">
                              <w:rPr>
                                <w:b/>
                                <w:color w:val="C00000"/>
                              </w:rPr>
                              <w:t>quality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0" type="#_x0000_t202" style="position:absolute;margin-left:472.5pt;margin-top:182.5pt;width:2in;height:36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" filled="f" stroked="f">
                <v:textbox>
                  <w:txbxContent>
                    <w:p w:rsidR="00C152B9" w:rsidRPr="008440FC" w:rsidRDefault="003F4383">
                      <w:pPr>
                        <w:pStyle w:val="CaptionPhotoHere01"/>
                        <w:rPr>
                          <w:b/>
                          <w:color w:val="C00000"/>
                        </w:rPr>
                      </w:pPr>
                      <w:r w:rsidRPr="008440FC">
                        <w:rPr>
                          <w:b/>
                          <w:color w:val="C00000"/>
                        </w:rPr>
                        <w:t>quality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4628515</wp:posOffset>
                </wp:positionH>
                <wp:positionV relativeFrom="paragraph">
                  <wp:posOffset>2581910</wp:posOffset>
                </wp:positionV>
                <wp:extent cx="1840865" cy="457200"/>
                <wp:effectExtent l="0" t="635" r="0" b="0"/>
                <wp:wrapNone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8408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Pr="008440FC" w:rsidRDefault="003F4383">
                            <w:pPr>
                              <w:pStyle w:val="CaptionPhotoHere01"/>
                              <w:rPr>
                                <w:b/>
                                <w:color w:val="C00000"/>
                              </w:rPr>
                            </w:pPr>
                            <w:r w:rsidRPr="008440FC">
                              <w:rPr>
                                <w:b/>
                                <w:color w:val="C00000"/>
                              </w:rPr>
                              <w:t xml:space="preserve">Other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1" type="#_x0000_t202" style="position:absolute;margin-left:364.45pt;margin-top:203.3pt;width:144.95pt;height:36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" filled="f" stroked="f">
                <v:textbox>
                  <w:txbxContent>
                    <w:p w:rsidR="00C152B9" w:rsidRPr="008440FC" w:rsidRDefault="003F4383">
                      <w:pPr>
                        <w:pStyle w:val="CaptionPhotoHere01"/>
                        <w:rPr>
                          <w:b/>
                          <w:color w:val="C00000"/>
                        </w:rPr>
                      </w:pPr>
                      <w:r w:rsidRPr="008440FC">
                        <w:rPr>
                          <w:b/>
                          <w:color w:val="C00000"/>
                        </w:rPr>
                        <w:t xml:space="preserve">Other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-868680</wp:posOffset>
                </wp:positionH>
                <wp:positionV relativeFrom="paragraph">
                  <wp:posOffset>-693420</wp:posOffset>
                </wp:positionV>
                <wp:extent cx="3449955" cy="871220"/>
                <wp:effectExtent l="0" t="1905" r="0" b="3175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449955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pStyle w:val="Header01"/>
                              <w:spacing w:line="300" w:lineRule="exact"/>
                              <w:jc w:val="left"/>
                              <w:textboxTightWrap w:val="allLines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Community  Health               of East TN, Inc.  Clinic</w:t>
                            </w:r>
                          </w:p>
                          <w:p w:rsidR="00C152B9" w:rsidRDefault="00C152B9">
                            <w:pPr>
                              <w:pStyle w:val="SubheadHere01"/>
                              <w:spacing w:line="276" w:lineRule="auto"/>
                            </w:pPr>
                          </w:p>
                          <w:p w:rsidR="00C152B9" w:rsidRDefault="003F4383">
                            <w:pPr>
                              <w:pStyle w:val="SubheadHere01"/>
                              <w:spacing w:line="276" w:lineRule="auto"/>
                            </w:pPr>
                            <w:r>
                              <w:t>A federally qualified health center</w:t>
                            </w:r>
                          </w:p>
                          <w:p w:rsidR="00C152B9" w:rsidRDefault="00C152B9">
                            <w:pPr>
                              <w:pStyle w:val="Header0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2" type="#_x0000_t202" style="position:absolute;margin-left:-68.4pt;margin-top:-54.6pt;width:271.65pt;height:68.6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" filled="f" stroked="f">
                <v:textbox>
                  <w:txbxContent>
                    <w:p w:rsidR="00C152B9" w:rsidRDefault="003F4383">
                      <w:pPr>
                        <w:pStyle w:val="Header01"/>
                        <w:spacing w:line="300" w:lineRule="exact"/>
                        <w:jc w:val="left"/>
                        <w:textboxTightWrap w:val="allLines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Community  Health               of East TN, Inc.  Clinic</w:t>
                      </w:r>
                    </w:p>
                    <w:p w:rsidR="00C152B9" w:rsidRDefault="00C152B9">
                      <w:pPr>
                        <w:pStyle w:val="SubheadHere01"/>
                        <w:spacing w:line="276" w:lineRule="auto"/>
                      </w:pPr>
                    </w:p>
                    <w:p w:rsidR="00C152B9" w:rsidRDefault="003F4383">
                      <w:pPr>
                        <w:pStyle w:val="SubheadHere01"/>
                        <w:spacing w:line="276" w:lineRule="auto"/>
                      </w:pPr>
                      <w:r>
                        <w:t>A federally qualified health center</w:t>
                      </w:r>
                    </w:p>
                    <w:p w:rsidR="00C152B9" w:rsidRDefault="00C152B9">
                      <w:pPr>
                        <w:pStyle w:val="Header01"/>
                      </w:pPr>
                    </w:p>
                  </w:txbxContent>
                </v:textbox>
              </v:shape>
            </w:pict>
          </mc:Fallback>
        </mc:AlternateContent>
      </w:r>
      <w:r w:rsidR="003F4383"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-1091565</wp:posOffset>
            </wp:positionH>
            <wp:positionV relativeFrom="paragraph">
              <wp:posOffset>-911860</wp:posOffset>
            </wp:positionV>
            <wp:extent cx="10039985" cy="7766685"/>
            <wp:effectExtent l="19050" t="0" r="0" b="0"/>
            <wp:wrapNone/>
            <wp:docPr id="92" name="Picture 70" descr="Flyer_Hrz_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lyer_Hrz_Bac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985" cy="776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F4383" w:rsidSect="00C152B9">
      <w:pgSz w:w="15840" w:h="12240" w:orient="landscape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45 Helvetica Ligh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E4251"/>
    <w:multiLevelType w:val="hybridMultilevel"/>
    <w:tmpl w:val="822C7470"/>
    <w:lvl w:ilvl="0" w:tplc="0409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457801"/>
    <w:multiLevelType w:val="hybridMultilevel"/>
    <w:tmpl w:val="3D5A2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C47"/>
    <w:rsid w:val="00021C58"/>
    <w:rsid w:val="0004177A"/>
    <w:rsid w:val="0004312B"/>
    <w:rsid w:val="00052709"/>
    <w:rsid w:val="00080A41"/>
    <w:rsid w:val="000C7F07"/>
    <w:rsid w:val="0011167C"/>
    <w:rsid w:val="001674C7"/>
    <w:rsid w:val="00172647"/>
    <w:rsid w:val="0019262B"/>
    <w:rsid w:val="00192FA5"/>
    <w:rsid w:val="002465E3"/>
    <w:rsid w:val="002E545E"/>
    <w:rsid w:val="002F22B3"/>
    <w:rsid w:val="00392304"/>
    <w:rsid w:val="003B334D"/>
    <w:rsid w:val="003E3A37"/>
    <w:rsid w:val="003E691E"/>
    <w:rsid w:val="003F4383"/>
    <w:rsid w:val="00406161"/>
    <w:rsid w:val="004340A0"/>
    <w:rsid w:val="004D3422"/>
    <w:rsid w:val="004E1D18"/>
    <w:rsid w:val="005A73F2"/>
    <w:rsid w:val="005F736A"/>
    <w:rsid w:val="00610ACC"/>
    <w:rsid w:val="006370CA"/>
    <w:rsid w:val="006754EC"/>
    <w:rsid w:val="00683027"/>
    <w:rsid w:val="006C1104"/>
    <w:rsid w:val="006C5869"/>
    <w:rsid w:val="006D317B"/>
    <w:rsid w:val="006E1BB5"/>
    <w:rsid w:val="007C2629"/>
    <w:rsid w:val="00801892"/>
    <w:rsid w:val="0080523F"/>
    <w:rsid w:val="008440FC"/>
    <w:rsid w:val="008E4C47"/>
    <w:rsid w:val="0091670F"/>
    <w:rsid w:val="00943DE2"/>
    <w:rsid w:val="0095169C"/>
    <w:rsid w:val="009A05C4"/>
    <w:rsid w:val="009D0578"/>
    <w:rsid w:val="009E2A66"/>
    <w:rsid w:val="00A41CC0"/>
    <w:rsid w:val="00AE2B63"/>
    <w:rsid w:val="00B20BA9"/>
    <w:rsid w:val="00B34101"/>
    <w:rsid w:val="00B768CE"/>
    <w:rsid w:val="00C152B9"/>
    <w:rsid w:val="00C6217B"/>
    <w:rsid w:val="00C81648"/>
    <w:rsid w:val="00CB0BF4"/>
    <w:rsid w:val="00D87649"/>
    <w:rsid w:val="00DE150D"/>
    <w:rsid w:val="00DE374D"/>
    <w:rsid w:val="00DF633E"/>
    <w:rsid w:val="00DF7508"/>
    <w:rsid w:val="00EA2A1C"/>
    <w:rsid w:val="00EB1A0B"/>
    <w:rsid w:val="00EE231B"/>
    <w:rsid w:val="00EE766C"/>
    <w:rsid w:val="00EF5D21"/>
    <w:rsid w:val="00F265B2"/>
    <w:rsid w:val="00F27DFC"/>
    <w:rsid w:val="00F41B1C"/>
    <w:rsid w:val="00F567E6"/>
    <w:rsid w:val="00FD0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BB8C10"/>
  <w15:docId w15:val="{CA88DFB2-0989-4CA6-B84E-9B5B61E09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52B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152B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152B9"/>
    <w:rPr>
      <w:color w:val="800080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152B9"/>
    <w:pPr>
      <w:widowControl w:val="0"/>
      <w:spacing w:before="240" w:line="360" w:lineRule="auto"/>
    </w:pPr>
    <w:rPr>
      <w:b/>
      <w:color w:val="800000"/>
      <w:kern w:val="28"/>
      <w:sz w:val="22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C152B9"/>
    <w:rPr>
      <w:b/>
      <w:bCs w:val="0"/>
      <w:color w:val="800000"/>
      <w:kern w:val="28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2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152B9"/>
    <w:rPr>
      <w:rFonts w:ascii="Tahoma" w:hAnsi="Tahoma" w:cs="Tahoma" w:hint="default"/>
      <w:sz w:val="16"/>
      <w:szCs w:val="16"/>
    </w:rPr>
  </w:style>
  <w:style w:type="character" w:customStyle="1" w:styleId="Header01Char">
    <w:name w:val="Header 01 Char"/>
    <w:basedOn w:val="DefaultParagraphFont"/>
    <w:link w:val="Header01"/>
    <w:locked/>
    <w:rsid w:val="00C152B9"/>
    <w:rPr>
      <w:rFonts w:ascii="Arial" w:hAnsi="Arial" w:cs="Arial" w:hint="default"/>
      <w:caps/>
      <w:color w:val="FFFFEF"/>
      <w:sz w:val="48"/>
      <w:szCs w:val="24"/>
    </w:rPr>
  </w:style>
  <w:style w:type="paragraph" w:customStyle="1" w:styleId="Header01">
    <w:name w:val="Header 01"/>
    <w:basedOn w:val="Normal"/>
    <w:link w:val="Header01Char"/>
    <w:qFormat/>
    <w:rsid w:val="00C152B9"/>
    <w:pPr>
      <w:jc w:val="both"/>
    </w:pPr>
    <w:rPr>
      <w:rFonts w:ascii="Arial" w:hAnsi="Arial"/>
      <w:caps/>
      <w:color w:val="FFFFEF"/>
      <w:sz w:val="48"/>
    </w:rPr>
  </w:style>
  <w:style w:type="character" w:customStyle="1" w:styleId="SubheadHere01Char">
    <w:name w:val="Subhead Here 01 Char"/>
    <w:basedOn w:val="DefaultParagraphFont"/>
    <w:link w:val="SubheadHere01"/>
    <w:locked/>
    <w:rsid w:val="00C152B9"/>
    <w:rPr>
      <w:rFonts w:ascii="Arial" w:hAnsi="Arial" w:cs="Arial" w:hint="default"/>
      <w:caps/>
      <w:color w:val="FFFFEF"/>
      <w:sz w:val="24"/>
      <w:szCs w:val="24"/>
    </w:rPr>
  </w:style>
  <w:style w:type="paragraph" w:customStyle="1" w:styleId="SubheadHere01">
    <w:name w:val="Subhead Here 01"/>
    <w:basedOn w:val="Normal"/>
    <w:link w:val="SubheadHere01Char"/>
    <w:qFormat/>
    <w:rsid w:val="00C152B9"/>
    <w:pPr>
      <w:jc w:val="both"/>
    </w:pPr>
    <w:rPr>
      <w:rFonts w:ascii="Arial" w:hAnsi="Arial"/>
      <w:caps/>
      <w:color w:val="FFFFEF"/>
    </w:rPr>
  </w:style>
  <w:style w:type="character" w:customStyle="1" w:styleId="SubtitlehereChar">
    <w:name w:val="Subtitle here Char"/>
    <w:basedOn w:val="DefaultParagraphFont"/>
    <w:link w:val="Subtitlehere"/>
    <w:locked/>
    <w:rsid w:val="00C152B9"/>
    <w:rPr>
      <w:rFonts w:ascii="Arial" w:hAnsi="Arial" w:cs="Arial" w:hint="default"/>
      <w:caps/>
      <w:color w:val="940803"/>
      <w:sz w:val="24"/>
      <w:szCs w:val="24"/>
    </w:rPr>
  </w:style>
  <w:style w:type="paragraph" w:customStyle="1" w:styleId="Subtitlehere">
    <w:name w:val="Subtitle here"/>
    <w:basedOn w:val="Normal"/>
    <w:link w:val="SubtitlehereChar"/>
    <w:qFormat/>
    <w:rsid w:val="00C152B9"/>
    <w:rPr>
      <w:rFonts w:ascii="Arial" w:hAnsi="Arial"/>
      <w:caps/>
      <w:color w:val="940803"/>
    </w:rPr>
  </w:style>
  <w:style w:type="character" w:customStyle="1" w:styleId="BodyText01Char">
    <w:name w:val="Body Text 01 Char"/>
    <w:basedOn w:val="BodyText2Char"/>
    <w:link w:val="BodyText01"/>
    <w:locked/>
    <w:rsid w:val="00C152B9"/>
    <w:rPr>
      <w:b/>
      <w:bCs w:val="0"/>
      <w:color w:val="800000"/>
      <w:kern w:val="28"/>
      <w:sz w:val="22"/>
    </w:rPr>
  </w:style>
  <w:style w:type="paragraph" w:customStyle="1" w:styleId="BodyText01">
    <w:name w:val="Body Text 01"/>
    <w:basedOn w:val="BodyText2"/>
    <w:link w:val="BodyText01Char"/>
    <w:qFormat/>
    <w:rsid w:val="00C152B9"/>
    <w:pPr>
      <w:spacing w:before="100" w:beforeAutospacing="1"/>
    </w:pPr>
    <w:rPr>
      <w:rFonts w:ascii="Arial" w:hAnsi="Arial" w:cs="Arial"/>
      <w:b w:val="0"/>
      <w:color w:val="585747"/>
      <w:sz w:val="20"/>
    </w:rPr>
  </w:style>
  <w:style w:type="character" w:customStyle="1" w:styleId="EnterTextChar">
    <w:name w:val="Enter Text Char"/>
    <w:basedOn w:val="DefaultParagraphFont"/>
    <w:link w:val="EnterText"/>
    <w:locked/>
    <w:rsid w:val="00C152B9"/>
    <w:rPr>
      <w:rFonts w:ascii="Arial" w:hAnsi="Arial" w:cs="Arial" w:hint="default"/>
      <w:color w:val="FFFFFF"/>
      <w:sz w:val="24"/>
      <w:szCs w:val="34"/>
    </w:rPr>
  </w:style>
  <w:style w:type="paragraph" w:customStyle="1" w:styleId="EnterText">
    <w:name w:val="Enter Text"/>
    <w:basedOn w:val="Normal"/>
    <w:link w:val="EnterTextChar"/>
    <w:qFormat/>
    <w:rsid w:val="00C152B9"/>
    <w:pPr>
      <w:widowControl w:val="0"/>
    </w:pPr>
    <w:rPr>
      <w:rFonts w:ascii="Arial" w:hAnsi="Arial"/>
      <w:color w:val="FFFFFF"/>
      <w:szCs w:val="34"/>
    </w:rPr>
  </w:style>
  <w:style w:type="character" w:customStyle="1" w:styleId="BulletpointsChar">
    <w:name w:val="Bullet points Char"/>
    <w:basedOn w:val="DefaultParagraphFont"/>
    <w:link w:val="Bulletpoints"/>
    <w:locked/>
    <w:rsid w:val="00C152B9"/>
    <w:rPr>
      <w:rFonts w:ascii="Arial" w:hAnsi="Arial" w:cs="Arial" w:hint="default"/>
      <w:color w:val="FFFFFF"/>
      <w:sz w:val="24"/>
      <w:szCs w:val="34"/>
    </w:rPr>
  </w:style>
  <w:style w:type="paragraph" w:customStyle="1" w:styleId="Bulletpoints">
    <w:name w:val="Bullet points"/>
    <w:basedOn w:val="Normal"/>
    <w:link w:val="BulletpointsChar"/>
    <w:qFormat/>
    <w:rsid w:val="00C152B9"/>
    <w:pPr>
      <w:widowControl w:val="0"/>
      <w:spacing w:line="360" w:lineRule="auto"/>
    </w:pPr>
    <w:rPr>
      <w:rFonts w:ascii="Arial" w:hAnsi="Arial"/>
      <w:color w:val="FFFFFF"/>
      <w:szCs w:val="34"/>
    </w:rPr>
  </w:style>
  <w:style w:type="character" w:customStyle="1" w:styleId="PhotoBoxChar">
    <w:name w:val="Photo Box Char"/>
    <w:basedOn w:val="DefaultParagraphFont"/>
    <w:link w:val="PhotoBox"/>
    <w:locked/>
    <w:rsid w:val="00C152B9"/>
    <w:rPr>
      <w:rFonts w:ascii="Arial" w:hAnsi="Arial" w:cs="Arial" w:hint="default"/>
      <w:color w:val="FFFFEF"/>
      <w:szCs w:val="24"/>
    </w:rPr>
  </w:style>
  <w:style w:type="paragraph" w:customStyle="1" w:styleId="PhotoBox">
    <w:name w:val="Photo Box"/>
    <w:basedOn w:val="Normal"/>
    <w:link w:val="PhotoBoxChar"/>
    <w:qFormat/>
    <w:rsid w:val="00C152B9"/>
    <w:pPr>
      <w:jc w:val="center"/>
    </w:pPr>
    <w:rPr>
      <w:rFonts w:ascii="Arial" w:hAnsi="Arial"/>
      <w:color w:val="FFFFEF"/>
      <w:sz w:val="20"/>
    </w:rPr>
  </w:style>
  <w:style w:type="character" w:customStyle="1" w:styleId="CaptionPhotoHereChar">
    <w:name w:val="Caption Photo Here Char"/>
    <w:basedOn w:val="DefaultParagraphFont"/>
    <w:link w:val="CaptionPhotoHere"/>
    <w:locked/>
    <w:rsid w:val="00C152B9"/>
    <w:rPr>
      <w:rFonts w:ascii="Arial" w:hAnsi="Arial" w:cs="Arial" w:hint="default"/>
      <w:caps/>
      <w:color w:val="585747"/>
      <w:sz w:val="16"/>
      <w:szCs w:val="24"/>
    </w:rPr>
  </w:style>
  <w:style w:type="paragraph" w:customStyle="1" w:styleId="CaptionPhotoHere">
    <w:name w:val="Caption Photo Here"/>
    <w:basedOn w:val="Normal"/>
    <w:link w:val="CaptionPhotoHereChar"/>
    <w:qFormat/>
    <w:rsid w:val="00C152B9"/>
    <w:rPr>
      <w:rFonts w:ascii="Arial" w:hAnsi="Arial"/>
      <w:caps/>
      <w:color w:val="585747"/>
      <w:sz w:val="16"/>
    </w:rPr>
  </w:style>
  <w:style w:type="character" w:customStyle="1" w:styleId="AddressChar">
    <w:name w:val="Address Char"/>
    <w:basedOn w:val="DefaultParagraphFont"/>
    <w:link w:val="Address"/>
    <w:locked/>
    <w:rsid w:val="00C152B9"/>
    <w:rPr>
      <w:rFonts w:ascii="Arial" w:hAnsi="Arial" w:cs="Arial" w:hint="default"/>
      <w:color w:val="585747"/>
      <w:szCs w:val="24"/>
    </w:rPr>
  </w:style>
  <w:style w:type="paragraph" w:customStyle="1" w:styleId="Address">
    <w:name w:val="Address"/>
    <w:basedOn w:val="Normal"/>
    <w:link w:val="AddressChar"/>
    <w:qFormat/>
    <w:rsid w:val="00C152B9"/>
    <w:pPr>
      <w:jc w:val="right"/>
    </w:pPr>
    <w:rPr>
      <w:rFonts w:ascii="Arial" w:hAnsi="Arial"/>
      <w:color w:val="585747"/>
      <w:sz w:val="20"/>
    </w:rPr>
  </w:style>
  <w:style w:type="character" w:customStyle="1" w:styleId="CaptionPhotoHere01Char">
    <w:name w:val="Caption Photo Here 01 Char"/>
    <w:basedOn w:val="DefaultParagraphFont"/>
    <w:link w:val="CaptionPhotoHere01"/>
    <w:locked/>
    <w:rsid w:val="00C152B9"/>
    <w:rPr>
      <w:rFonts w:ascii="Arial" w:hAnsi="Arial" w:cs="Arial" w:hint="default"/>
      <w:caps/>
      <w:color w:val="585747"/>
      <w:sz w:val="16"/>
      <w:szCs w:val="24"/>
    </w:rPr>
  </w:style>
  <w:style w:type="paragraph" w:customStyle="1" w:styleId="CaptionPhotoHere01">
    <w:name w:val="Caption Photo Here 01"/>
    <w:basedOn w:val="Normal"/>
    <w:link w:val="CaptionPhotoHere01Char"/>
    <w:qFormat/>
    <w:rsid w:val="00C152B9"/>
    <w:pPr>
      <w:jc w:val="right"/>
    </w:pPr>
    <w:rPr>
      <w:rFonts w:ascii="Arial" w:hAnsi="Arial"/>
      <w:caps/>
      <w:color w:val="585747"/>
      <w:sz w:val="16"/>
    </w:rPr>
  </w:style>
  <w:style w:type="character" w:customStyle="1" w:styleId="quotecallouttextChar">
    <w:name w:val="quote/call out text Char"/>
    <w:basedOn w:val="DefaultParagraphFont"/>
    <w:link w:val="quotecallouttext"/>
    <w:locked/>
    <w:rsid w:val="00C152B9"/>
    <w:rPr>
      <w:rFonts w:ascii="Arial" w:hAnsi="Arial" w:cs="Arial" w:hint="default"/>
      <w:color w:val="800000"/>
      <w:sz w:val="28"/>
      <w:szCs w:val="34"/>
    </w:rPr>
  </w:style>
  <w:style w:type="paragraph" w:customStyle="1" w:styleId="quotecallouttext">
    <w:name w:val="quote/call out text"/>
    <w:basedOn w:val="Normal"/>
    <w:link w:val="quotecallouttextChar"/>
    <w:qFormat/>
    <w:rsid w:val="00C152B9"/>
    <w:pPr>
      <w:widowControl w:val="0"/>
      <w:spacing w:line="276" w:lineRule="auto"/>
    </w:pPr>
    <w:rPr>
      <w:rFonts w:ascii="Arial" w:hAnsi="Arial" w:cs="Arial"/>
      <w:color w:val="800000"/>
      <w:sz w:val="28"/>
      <w:szCs w:val="34"/>
    </w:rPr>
  </w:style>
  <w:style w:type="character" w:customStyle="1" w:styleId="websiteChar">
    <w:name w:val="website Char"/>
    <w:basedOn w:val="DefaultParagraphFont"/>
    <w:link w:val="website"/>
    <w:locked/>
    <w:rsid w:val="00C152B9"/>
    <w:rPr>
      <w:rFonts w:ascii="Arial" w:hAnsi="Arial" w:cs="Arial" w:hint="default"/>
      <w:color w:val="FFFFEF"/>
      <w:sz w:val="36"/>
      <w:szCs w:val="24"/>
    </w:rPr>
  </w:style>
  <w:style w:type="paragraph" w:customStyle="1" w:styleId="website">
    <w:name w:val="website"/>
    <w:basedOn w:val="Normal"/>
    <w:link w:val="websiteChar"/>
    <w:qFormat/>
    <w:rsid w:val="00C152B9"/>
    <w:pPr>
      <w:jc w:val="both"/>
    </w:pPr>
    <w:rPr>
      <w:rFonts w:ascii="Arial" w:hAnsi="Arial"/>
      <w:color w:val="FFFFEF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ada\My%20Documents\HP_HealthStylish_Flyer_Horiz_TP1037894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HP_HealthStylish_Flyer_Horiz_TP10378947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Customer</dc:creator>
  <cp:lastModifiedBy>Morgan Stanley</cp:lastModifiedBy>
  <cp:revision>2</cp:revision>
  <cp:lastPrinted>2017-01-31T15:18:00Z</cp:lastPrinted>
  <dcterms:created xsi:type="dcterms:W3CDTF">2018-02-19T16:39:00Z</dcterms:created>
  <dcterms:modified xsi:type="dcterms:W3CDTF">2018-02-19T16:39:00Z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TC103789479990</vt:lpwstr>
  </property>
</Properties>
</file>